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687" w:rsidRPr="00EB37B2" w:rsidRDefault="00CB4687" w:rsidP="00811E7E">
      <w:pPr>
        <w:framePr w:w="2461" w:hSpace="181" w:wrap="around" w:vAnchor="text" w:hAnchor="page" w:x="9073" w:y="250"/>
        <w:pBdr>
          <w:top w:val="single" w:sz="18" w:space="4" w:color="FFFFFF"/>
          <w:left w:val="single" w:sz="18" w:space="7" w:color="FFFFFF"/>
          <w:bottom w:val="single" w:sz="18" w:space="4" w:color="FFFFFF"/>
          <w:right w:val="single" w:sz="18" w:space="7" w:color="FFFFFF"/>
        </w:pBdr>
        <w:shd w:val="solid" w:color="FFFFFF" w:fill="FFFFFF"/>
        <w:tabs>
          <w:tab w:val="left" w:pos="567"/>
        </w:tabs>
        <w:rPr>
          <w:b/>
          <w:sz w:val="16"/>
          <w:szCs w:val="16"/>
        </w:rPr>
      </w:pPr>
      <w:proofErr w:type="spellStart"/>
      <w:r w:rsidRPr="00EB37B2">
        <w:rPr>
          <w:b/>
          <w:sz w:val="16"/>
          <w:szCs w:val="16"/>
        </w:rPr>
        <w:t>Solutio</w:t>
      </w:r>
      <w:proofErr w:type="spellEnd"/>
      <w:r w:rsidRPr="00EB37B2">
        <w:rPr>
          <w:b/>
          <w:sz w:val="16"/>
          <w:szCs w:val="16"/>
        </w:rPr>
        <w:t xml:space="preserve"> ApS</w:t>
      </w:r>
    </w:p>
    <w:p w:rsidR="00CB4687" w:rsidRPr="00EB37B2" w:rsidRDefault="00CB4687" w:rsidP="00811E7E">
      <w:pPr>
        <w:framePr w:w="2461" w:hSpace="181" w:wrap="around" w:vAnchor="text" w:hAnchor="page" w:x="9073" w:y="250"/>
        <w:pBdr>
          <w:top w:val="single" w:sz="18" w:space="4" w:color="FFFFFF"/>
          <w:left w:val="single" w:sz="18" w:space="7" w:color="FFFFFF"/>
          <w:bottom w:val="single" w:sz="18" w:space="4" w:color="FFFFFF"/>
          <w:right w:val="single" w:sz="18" w:space="7" w:color="FFFFFF"/>
        </w:pBdr>
        <w:shd w:val="solid" w:color="FFFFFF" w:fill="FFFFFF"/>
        <w:tabs>
          <w:tab w:val="left" w:pos="567"/>
        </w:tabs>
        <w:rPr>
          <w:sz w:val="16"/>
          <w:szCs w:val="16"/>
        </w:rPr>
      </w:pPr>
      <w:r w:rsidRPr="00EB37B2">
        <w:rPr>
          <w:sz w:val="16"/>
          <w:szCs w:val="16"/>
        </w:rPr>
        <w:t>Smedebakken 12</w:t>
      </w:r>
    </w:p>
    <w:p w:rsidR="00CB4687" w:rsidRPr="00EB37B2" w:rsidRDefault="00CB4687" w:rsidP="00811E7E">
      <w:pPr>
        <w:framePr w:w="2461" w:hSpace="181" w:wrap="around" w:vAnchor="text" w:hAnchor="page" w:x="9073" w:y="250"/>
        <w:pBdr>
          <w:top w:val="single" w:sz="18" w:space="4" w:color="FFFFFF"/>
          <w:left w:val="single" w:sz="18" w:space="7" w:color="FFFFFF"/>
          <w:bottom w:val="single" w:sz="18" w:space="4" w:color="FFFFFF"/>
          <w:right w:val="single" w:sz="18" w:space="7" w:color="FFFFFF"/>
        </w:pBdr>
        <w:shd w:val="solid" w:color="FFFFFF" w:fill="FFFFFF"/>
        <w:tabs>
          <w:tab w:val="left" w:pos="567"/>
        </w:tabs>
        <w:rPr>
          <w:sz w:val="16"/>
          <w:szCs w:val="16"/>
        </w:rPr>
      </w:pPr>
      <w:r w:rsidRPr="00EB37B2">
        <w:rPr>
          <w:sz w:val="16"/>
          <w:szCs w:val="16"/>
        </w:rPr>
        <w:t>DK-8600 Silkeborg</w:t>
      </w:r>
    </w:p>
    <w:p w:rsidR="00CB4687" w:rsidRPr="00992A3B" w:rsidRDefault="00CB4687" w:rsidP="00811E7E">
      <w:pPr>
        <w:framePr w:w="2461" w:hSpace="181" w:wrap="around" w:vAnchor="text" w:hAnchor="page" w:x="9073" w:y="250"/>
        <w:pBdr>
          <w:top w:val="single" w:sz="18" w:space="4" w:color="FFFFFF"/>
          <w:left w:val="single" w:sz="18" w:space="7" w:color="FFFFFF"/>
          <w:bottom w:val="single" w:sz="18" w:space="4" w:color="FFFFFF"/>
          <w:right w:val="single" w:sz="18" w:space="7" w:color="FFFFFF"/>
        </w:pBdr>
        <w:shd w:val="solid" w:color="FFFFFF" w:fill="FFFFFF"/>
        <w:tabs>
          <w:tab w:val="left" w:pos="567"/>
        </w:tabs>
        <w:rPr>
          <w:sz w:val="16"/>
          <w:szCs w:val="16"/>
        </w:rPr>
      </w:pPr>
      <w:r w:rsidRPr="00992A3B">
        <w:rPr>
          <w:i/>
          <w:sz w:val="16"/>
          <w:szCs w:val="16"/>
        </w:rPr>
        <w:t>Tlf.</w:t>
      </w:r>
      <w:r w:rsidRPr="00992A3B">
        <w:rPr>
          <w:sz w:val="16"/>
          <w:szCs w:val="16"/>
        </w:rPr>
        <w:tab/>
        <w:t>+45 8681 7841</w:t>
      </w:r>
    </w:p>
    <w:p w:rsidR="00CB4687" w:rsidRPr="00992A3B" w:rsidRDefault="00CB4687" w:rsidP="00811E7E">
      <w:pPr>
        <w:framePr w:w="2461" w:hSpace="181" w:wrap="around" w:vAnchor="text" w:hAnchor="page" w:x="9073" w:y="250"/>
        <w:pBdr>
          <w:top w:val="single" w:sz="18" w:space="4" w:color="FFFFFF"/>
          <w:left w:val="single" w:sz="18" w:space="7" w:color="FFFFFF"/>
          <w:bottom w:val="single" w:sz="18" w:space="4" w:color="FFFFFF"/>
          <w:right w:val="single" w:sz="18" w:space="7" w:color="FFFFFF"/>
        </w:pBdr>
        <w:shd w:val="solid" w:color="FFFFFF" w:fill="FFFFFF"/>
        <w:tabs>
          <w:tab w:val="left" w:pos="567"/>
        </w:tabs>
        <w:rPr>
          <w:sz w:val="16"/>
          <w:szCs w:val="16"/>
        </w:rPr>
      </w:pPr>
      <w:r w:rsidRPr="00992A3B">
        <w:rPr>
          <w:i/>
          <w:sz w:val="16"/>
          <w:szCs w:val="16"/>
        </w:rPr>
        <w:t>Fax</w:t>
      </w:r>
      <w:r w:rsidRPr="00992A3B">
        <w:rPr>
          <w:sz w:val="16"/>
          <w:szCs w:val="16"/>
        </w:rPr>
        <w:tab/>
        <w:t>+45 8681 7823</w:t>
      </w:r>
    </w:p>
    <w:p w:rsidR="00CB4687" w:rsidRPr="00992A3B" w:rsidRDefault="00CB4687" w:rsidP="00811E7E">
      <w:pPr>
        <w:framePr w:w="2461" w:hSpace="181" w:wrap="around" w:vAnchor="text" w:hAnchor="page" w:x="9073" w:y="250"/>
        <w:pBdr>
          <w:top w:val="single" w:sz="18" w:space="4" w:color="FFFFFF"/>
          <w:left w:val="single" w:sz="18" w:space="7" w:color="FFFFFF"/>
          <w:bottom w:val="single" w:sz="18" w:space="4" w:color="FFFFFF"/>
          <w:right w:val="single" w:sz="18" w:space="7" w:color="FFFFFF"/>
        </w:pBdr>
        <w:shd w:val="solid" w:color="FFFFFF" w:fill="FFFFFF"/>
        <w:tabs>
          <w:tab w:val="left" w:pos="567"/>
        </w:tabs>
        <w:rPr>
          <w:sz w:val="16"/>
          <w:szCs w:val="16"/>
        </w:rPr>
      </w:pPr>
      <w:r w:rsidRPr="00992A3B">
        <w:rPr>
          <w:i/>
          <w:sz w:val="16"/>
          <w:szCs w:val="16"/>
        </w:rPr>
        <w:t>Mail</w:t>
      </w:r>
      <w:r w:rsidRPr="00992A3B">
        <w:rPr>
          <w:sz w:val="16"/>
          <w:szCs w:val="16"/>
        </w:rPr>
        <w:tab/>
      </w:r>
      <w:hyperlink r:id="rId7" w:history="1">
        <w:r w:rsidRPr="00992A3B">
          <w:rPr>
            <w:sz w:val="16"/>
            <w:szCs w:val="16"/>
          </w:rPr>
          <w:t>solutio@solutio.dk</w:t>
        </w:r>
      </w:hyperlink>
    </w:p>
    <w:p w:rsidR="00CB4687" w:rsidRPr="00992A3B" w:rsidRDefault="00CB4687" w:rsidP="00811E7E">
      <w:pPr>
        <w:framePr w:w="2461" w:hSpace="181" w:wrap="around" w:vAnchor="text" w:hAnchor="page" w:x="9073" w:y="250"/>
        <w:pBdr>
          <w:top w:val="single" w:sz="18" w:space="4" w:color="FFFFFF"/>
          <w:left w:val="single" w:sz="18" w:space="7" w:color="FFFFFF"/>
          <w:bottom w:val="single" w:sz="18" w:space="4" w:color="FFFFFF"/>
          <w:right w:val="single" w:sz="18" w:space="7" w:color="FFFFFF"/>
        </w:pBdr>
        <w:shd w:val="solid" w:color="FFFFFF" w:fill="FFFFFF"/>
        <w:tabs>
          <w:tab w:val="left" w:pos="567"/>
        </w:tabs>
        <w:rPr>
          <w:sz w:val="16"/>
          <w:szCs w:val="16"/>
        </w:rPr>
      </w:pPr>
      <w:r w:rsidRPr="00992A3B">
        <w:rPr>
          <w:i/>
          <w:sz w:val="16"/>
          <w:szCs w:val="16"/>
        </w:rPr>
        <w:t>Web</w:t>
      </w:r>
      <w:r w:rsidRPr="00992A3B">
        <w:rPr>
          <w:sz w:val="16"/>
          <w:szCs w:val="16"/>
        </w:rPr>
        <w:tab/>
        <w:t>www.solutio.dk</w:t>
      </w:r>
    </w:p>
    <w:p w:rsidR="00706BA0" w:rsidRDefault="00706BA0" w:rsidP="00706BA0">
      <w:pPr>
        <w:framePr w:w="2478" w:hSpace="181" w:wrap="around" w:vAnchor="text" w:hAnchor="page" w:x="9075" w:y="2051"/>
        <w:pBdr>
          <w:top w:val="single" w:sz="6" w:space="4" w:color="FFFFFF"/>
          <w:left w:val="single" w:sz="6" w:space="7" w:color="FFFFFF"/>
          <w:bottom w:val="single" w:sz="6" w:space="4" w:color="FFFFFF"/>
          <w:right w:val="single" w:sz="6" w:space="7" w:color="FFFFFF"/>
        </w:pBdr>
        <w:shd w:val="solid" w:color="FFFFFF" w:fill="FFFFFF"/>
        <w:rPr>
          <w:sz w:val="16"/>
          <w:szCs w:val="16"/>
        </w:rPr>
      </w:pPr>
      <w:r w:rsidRPr="00754FDF">
        <w:rPr>
          <w:sz w:val="16"/>
          <w:szCs w:val="16"/>
        </w:rPr>
        <w:t>Silkeborg, den</w:t>
      </w:r>
    </w:p>
    <w:p w:rsidR="00706BA0" w:rsidRPr="00754FDF" w:rsidRDefault="00576DEB" w:rsidP="00706BA0">
      <w:pPr>
        <w:framePr w:w="2478" w:hSpace="181" w:wrap="around" w:vAnchor="text" w:hAnchor="page" w:x="9075" w:y="2051"/>
        <w:pBdr>
          <w:top w:val="single" w:sz="6" w:space="4" w:color="FFFFFF"/>
          <w:left w:val="single" w:sz="6" w:space="7" w:color="FFFFFF"/>
          <w:bottom w:val="single" w:sz="6" w:space="4" w:color="FFFFFF"/>
          <w:right w:val="single" w:sz="6" w:space="7" w:color="FFFFFF"/>
        </w:pBdr>
        <w:shd w:val="solid" w:color="FFFFFF" w:fill="FFFFFF"/>
        <w:rPr>
          <w:sz w:val="16"/>
          <w:szCs w:val="16"/>
        </w:rPr>
      </w:pPr>
      <w:r>
        <w:rPr>
          <w:sz w:val="16"/>
          <w:szCs w:val="16"/>
        </w:rPr>
        <w:fldChar w:fldCharType="begin"/>
      </w:r>
      <w:r w:rsidR="00706BA0">
        <w:rPr>
          <w:sz w:val="16"/>
          <w:szCs w:val="16"/>
        </w:rPr>
        <w:instrText xml:space="preserve"> TIME \@ "d. MMMM yyyy" </w:instrText>
      </w:r>
      <w:r>
        <w:rPr>
          <w:sz w:val="16"/>
          <w:szCs w:val="16"/>
        </w:rPr>
        <w:fldChar w:fldCharType="separate"/>
      </w:r>
      <w:r w:rsidR="009023FD">
        <w:rPr>
          <w:noProof/>
          <w:sz w:val="16"/>
          <w:szCs w:val="16"/>
        </w:rPr>
        <w:t>26. oktober 2010</w:t>
      </w:r>
      <w:r>
        <w:rPr>
          <w:sz w:val="16"/>
          <w:szCs w:val="16"/>
        </w:rPr>
        <w:fldChar w:fldCharType="end"/>
      </w:r>
    </w:p>
    <w:p w:rsidR="00F43347" w:rsidRPr="00F43347" w:rsidRDefault="009023FD" w:rsidP="00F43347">
      <w:pPr>
        <w:rPr>
          <w:iCs/>
        </w:rPr>
      </w:pPr>
      <w:proofErr w:type="spellStart"/>
      <w:r>
        <w:rPr>
          <w:iCs/>
        </w:rPr>
        <w:t>DebitorNavn</w:t>
      </w:r>
      <w:proofErr w:type="spellEnd"/>
    </w:p>
    <w:p w:rsidR="00F43347" w:rsidRPr="00F43347" w:rsidRDefault="009023FD" w:rsidP="00F43347">
      <w:pPr>
        <w:rPr>
          <w:iCs/>
        </w:rPr>
      </w:pPr>
      <w:r>
        <w:rPr>
          <w:iCs/>
        </w:rPr>
        <w:t>Adresse</w:t>
      </w:r>
    </w:p>
    <w:p w:rsidR="00F43347" w:rsidRPr="00F43347" w:rsidRDefault="009023FD" w:rsidP="00F43347">
      <w:pPr>
        <w:rPr>
          <w:iCs/>
        </w:rPr>
      </w:pPr>
      <w:r>
        <w:rPr>
          <w:iCs/>
        </w:rPr>
        <w:t>Postnr. By</w:t>
      </w:r>
    </w:p>
    <w:p w:rsidR="00E076BE" w:rsidRDefault="00E076BE"/>
    <w:p w:rsidR="00E076BE" w:rsidRDefault="00E076BE"/>
    <w:p w:rsidR="00E076BE" w:rsidRDefault="00E076BE"/>
    <w:p w:rsidR="00706BA0" w:rsidRDefault="00706BA0"/>
    <w:p w:rsidR="00706BA0" w:rsidRDefault="00706BA0"/>
    <w:p w:rsidR="00F43347" w:rsidRDefault="00F43347"/>
    <w:p w:rsidR="00F43347" w:rsidRDefault="00F43347"/>
    <w:p w:rsidR="00E505B2" w:rsidRDefault="00E505B2" w:rsidP="00E505B2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2"/>
          <w:lang w:eastAsia="da-DK"/>
        </w:rPr>
      </w:pPr>
      <w:r>
        <w:rPr>
          <w:rFonts w:ascii="Arial" w:hAnsi="Arial" w:cs="Arial"/>
          <w:b/>
          <w:bCs/>
          <w:sz w:val="22"/>
          <w:lang w:eastAsia="da-DK"/>
        </w:rPr>
        <w:t>FRIVILLIGT FORLIG</w:t>
      </w:r>
    </w:p>
    <w:p w:rsidR="00E505B2" w:rsidRDefault="00E505B2" w:rsidP="00E505B2">
      <w:pPr>
        <w:autoSpaceDE w:val="0"/>
        <w:autoSpaceDN w:val="0"/>
        <w:adjustRightInd w:val="0"/>
        <w:spacing w:line="240" w:lineRule="auto"/>
        <w:rPr>
          <w:rFonts w:cs="Arial"/>
          <w:iCs/>
          <w:szCs w:val="20"/>
          <w:lang w:eastAsia="da-DK"/>
        </w:rPr>
      </w:pPr>
    </w:p>
    <w:p w:rsidR="00F43347" w:rsidRDefault="00F43347" w:rsidP="00E505B2">
      <w:pPr>
        <w:autoSpaceDE w:val="0"/>
        <w:autoSpaceDN w:val="0"/>
        <w:adjustRightInd w:val="0"/>
        <w:spacing w:line="240" w:lineRule="auto"/>
        <w:rPr>
          <w:rFonts w:cs="Arial"/>
          <w:iCs/>
          <w:szCs w:val="20"/>
          <w:lang w:eastAsia="da-DK"/>
        </w:rPr>
      </w:pPr>
    </w:p>
    <w:p w:rsidR="004F5890" w:rsidRDefault="004F5890" w:rsidP="00E505B2">
      <w:pPr>
        <w:autoSpaceDE w:val="0"/>
        <w:autoSpaceDN w:val="0"/>
        <w:adjustRightInd w:val="0"/>
        <w:spacing w:line="240" w:lineRule="auto"/>
        <w:rPr>
          <w:rFonts w:cs="Arial"/>
          <w:iCs/>
          <w:szCs w:val="20"/>
          <w:lang w:eastAsia="da-DK"/>
        </w:rPr>
      </w:pPr>
    </w:p>
    <w:p w:rsidR="004F5890" w:rsidRDefault="004F5890" w:rsidP="00E505B2">
      <w:pPr>
        <w:autoSpaceDE w:val="0"/>
        <w:autoSpaceDN w:val="0"/>
        <w:adjustRightInd w:val="0"/>
        <w:spacing w:line="240" w:lineRule="auto"/>
        <w:rPr>
          <w:rFonts w:cs="Arial"/>
          <w:iCs/>
          <w:szCs w:val="20"/>
          <w:lang w:eastAsia="da-DK"/>
        </w:rPr>
      </w:pPr>
    </w:p>
    <w:p w:rsidR="00F43347" w:rsidRDefault="00F43347" w:rsidP="00E505B2">
      <w:pPr>
        <w:autoSpaceDE w:val="0"/>
        <w:autoSpaceDN w:val="0"/>
        <w:adjustRightInd w:val="0"/>
        <w:spacing w:line="240" w:lineRule="auto"/>
        <w:rPr>
          <w:rFonts w:cs="Arial"/>
          <w:iCs/>
          <w:szCs w:val="20"/>
          <w:lang w:eastAsia="da-DK"/>
        </w:rPr>
      </w:pPr>
    </w:p>
    <w:p w:rsidR="00F43347" w:rsidRDefault="00F43347" w:rsidP="00E505B2">
      <w:pPr>
        <w:autoSpaceDE w:val="0"/>
        <w:autoSpaceDN w:val="0"/>
        <w:adjustRightInd w:val="0"/>
        <w:spacing w:line="240" w:lineRule="auto"/>
        <w:rPr>
          <w:rFonts w:cs="Arial"/>
          <w:iCs/>
          <w:szCs w:val="20"/>
          <w:lang w:eastAsia="da-DK"/>
        </w:rPr>
      </w:pPr>
    </w:p>
    <w:p w:rsidR="00F43347" w:rsidRDefault="00F43347" w:rsidP="00E505B2">
      <w:pPr>
        <w:autoSpaceDE w:val="0"/>
        <w:autoSpaceDN w:val="0"/>
        <w:adjustRightInd w:val="0"/>
        <w:spacing w:line="240" w:lineRule="auto"/>
        <w:rPr>
          <w:rFonts w:cs="Arial"/>
          <w:iCs/>
          <w:szCs w:val="20"/>
          <w:lang w:eastAsia="da-DK"/>
        </w:rPr>
      </w:pPr>
    </w:p>
    <w:p w:rsidR="00E505B2" w:rsidRDefault="00E505B2" w:rsidP="00E505B2">
      <w:pPr>
        <w:autoSpaceDE w:val="0"/>
        <w:autoSpaceDN w:val="0"/>
        <w:adjustRightInd w:val="0"/>
        <w:spacing w:line="240" w:lineRule="auto"/>
        <w:rPr>
          <w:rFonts w:cs="Arial"/>
          <w:iCs/>
          <w:szCs w:val="20"/>
          <w:lang w:eastAsia="da-DK"/>
        </w:rPr>
      </w:pPr>
      <w:r w:rsidRPr="00E505B2">
        <w:rPr>
          <w:rFonts w:cs="Arial"/>
          <w:iCs/>
          <w:szCs w:val="20"/>
          <w:lang w:eastAsia="da-DK"/>
        </w:rPr>
        <w:t>Undertegnede</w:t>
      </w:r>
      <w:r>
        <w:rPr>
          <w:rFonts w:cs="Arial"/>
          <w:iCs/>
          <w:szCs w:val="20"/>
          <w:lang w:eastAsia="da-DK"/>
        </w:rPr>
        <w:t>:</w:t>
      </w:r>
    </w:p>
    <w:p w:rsidR="00E505B2" w:rsidRDefault="009023FD" w:rsidP="00E505B2">
      <w:pPr>
        <w:autoSpaceDE w:val="0"/>
        <w:autoSpaceDN w:val="0"/>
        <w:adjustRightInd w:val="0"/>
        <w:spacing w:line="240" w:lineRule="auto"/>
        <w:rPr>
          <w:rFonts w:cs="Arial"/>
          <w:iCs/>
          <w:szCs w:val="20"/>
          <w:lang w:eastAsia="da-DK"/>
        </w:rPr>
      </w:pPr>
      <w:r>
        <w:rPr>
          <w:rFonts w:cs="Arial"/>
          <w:iCs/>
          <w:szCs w:val="20"/>
          <w:lang w:eastAsia="da-DK"/>
        </w:rPr>
        <w:t>Virksomhed</w:t>
      </w:r>
      <w:r w:rsidR="00E505B2">
        <w:rPr>
          <w:rFonts w:cs="Arial"/>
          <w:iCs/>
          <w:szCs w:val="20"/>
          <w:lang w:eastAsia="da-DK"/>
        </w:rPr>
        <w:t xml:space="preserve"> (CVR: </w:t>
      </w:r>
      <w:proofErr w:type="spellStart"/>
      <w:r>
        <w:rPr>
          <w:rFonts w:cs="Arial"/>
          <w:iCs/>
          <w:szCs w:val="20"/>
          <w:lang w:eastAsia="da-DK"/>
        </w:rPr>
        <w:t>xxxxxxxx</w:t>
      </w:r>
      <w:proofErr w:type="spellEnd"/>
      <w:r w:rsidR="00E505B2">
        <w:rPr>
          <w:rFonts w:cs="Arial"/>
          <w:iCs/>
          <w:szCs w:val="20"/>
          <w:lang w:eastAsia="da-DK"/>
        </w:rPr>
        <w:t>)</w:t>
      </w:r>
    </w:p>
    <w:p w:rsidR="00E505B2" w:rsidRPr="00E505B2" w:rsidRDefault="009023FD" w:rsidP="00E505B2">
      <w:pPr>
        <w:autoSpaceDE w:val="0"/>
        <w:autoSpaceDN w:val="0"/>
        <w:adjustRightInd w:val="0"/>
        <w:spacing w:line="240" w:lineRule="auto"/>
        <w:rPr>
          <w:rFonts w:cs="Arial"/>
          <w:iCs/>
          <w:szCs w:val="20"/>
          <w:lang w:eastAsia="da-DK"/>
        </w:rPr>
      </w:pPr>
      <w:r>
        <w:rPr>
          <w:rFonts w:cs="Arial"/>
          <w:iCs/>
          <w:szCs w:val="20"/>
          <w:lang w:eastAsia="da-DK"/>
        </w:rPr>
        <w:t>Adresse</w:t>
      </w:r>
    </w:p>
    <w:p w:rsidR="00E505B2" w:rsidRDefault="009023FD" w:rsidP="00E505B2">
      <w:pPr>
        <w:autoSpaceDE w:val="0"/>
        <w:autoSpaceDN w:val="0"/>
        <w:adjustRightInd w:val="0"/>
        <w:spacing w:line="240" w:lineRule="auto"/>
        <w:rPr>
          <w:rFonts w:cs="Arial"/>
          <w:iCs/>
          <w:szCs w:val="20"/>
          <w:lang w:eastAsia="da-DK"/>
        </w:rPr>
      </w:pPr>
      <w:r>
        <w:rPr>
          <w:rFonts w:cs="Arial"/>
          <w:iCs/>
          <w:szCs w:val="20"/>
          <w:lang w:eastAsia="da-DK"/>
        </w:rPr>
        <w:t>Postnr. By</w:t>
      </w:r>
    </w:p>
    <w:p w:rsidR="00E505B2" w:rsidRDefault="00E505B2" w:rsidP="00E505B2">
      <w:pPr>
        <w:autoSpaceDE w:val="0"/>
        <w:autoSpaceDN w:val="0"/>
        <w:adjustRightInd w:val="0"/>
        <w:spacing w:line="240" w:lineRule="auto"/>
        <w:rPr>
          <w:rFonts w:cs="Arial"/>
          <w:iCs/>
          <w:szCs w:val="20"/>
          <w:lang w:eastAsia="da-DK"/>
        </w:rPr>
      </w:pPr>
    </w:p>
    <w:p w:rsidR="00E505B2" w:rsidRPr="00E505B2" w:rsidRDefault="00E505B2" w:rsidP="00E505B2">
      <w:pPr>
        <w:autoSpaceDE w:val="0"/>
        <w:autoSpaceDN w:val="0"/>
        <w:adjustRightInd w:val="0"/>
        <w:spacing w:line="240" w:lineRule="auto"/>
        <w:rPr>
          <w:rFonts w:cs="Arial"/>
          <w:iCs/>
          <w:szCs w:val="20"/>
          <w:lang w:eastAsia="da-DK"/>
        </w:rPr>
      </w:pPr>
      <w:r w:rsidRPr="00E505B2">
        <w:rPr>
          <w:rFonts w:cs="Arial"/>
          <w:iCs/>
          <w:szCs w:val="20"/>
          <w:lang w:eastAsia="da-DK"/>
        </w:rPr>
        <w:t>erkender herved at være nedennævnte forfaldne beløb skyldig til:</w:t>
      </w:r>
    </w:p>
    <w:p w:rsidR="00E505B2" w:rsidRDefault="00E505B2" w:rsidP="00E505B2">
      <w:pPr>
        <w:autoSpaceDE w:val="0"/>
        <w:autoSpaceDN w:val="0"/>
        <w:adjustRightInd w:val="0"/>
        <w:spacing w:line="240" w:lineRule="auto"/>
        <w:rPr>
          <w:rFonts w:cs="Arial"/>
          <w:iCs/>
          <w:szCs w:val="20"/>
          <w:lang w:eastAsia="da-DK"/>
        </w:rPr>
      </w:pPr>
    </w:p>
    <w:p w:rsidR="00E505B2" w:rsidRDefault="00E505B2" w:rsidP="00E505B2">
      <w:pPr>
        <w:autoSpaceDE w:val="0"/>
        <w:autoSpaceDN w:val="0"/>
        <w:adjustRightInd w:val="0"/>
        <w:spacing w:line="240" w:lineRule="auto"/>
        <w:rPr>
          <w:rFonts w:cs="Arial"/>
          <w:iCs/>
          <w:szCs w:val="20"/>
          <w:lang w:eastAsia="da-DK"/>
        </w:rPr>
      </w:pPr>
      <w:proofErr w:type="spellStart"/>
      <w:r>
        <w:rPr>
          <w:rFonts w:cs="Arial"/>
          <w:iCs/>
          <w:szCs w:val="20"/>
          <w:lang w:eastAsia="da-DK"/>
        </w:rPr>
        <w:t>Solutio</w:t>
      </w:r>
      <w:proofErr w:type="spellEnd"/>
      <w:r>
        <w:rPr>
          <w:rFonts w:cs="Arial"/>
          <w:iCs/>
          <w:szCs w:val="20"/>
          <w:lang w:eastAsia="da-DK"/>
        </w:rPr>
        <w:t xml:space="preserve"> ApS</w:t>
      </w:r>
    </w:p>
    <w:p w:rsidR="00E505B2" w:rsidRDefault="00E505B2" w:rsidP="00E505B2">
      <w:pPr>
        <w:autoSpaceDE w:val="0"/>
        <w:autoSpaceDN w:val="0"/>
        <w:adjustRightInd w:val="0"/>
        <w:spacing w:line="240" w:lineRule="auto"/>
        <w:rPr>
          <w:rFonts w:cs="Arial"/>
          <w:iCs/>
          <w:szCs w:val="20"/>
          <w:lang w:eastAsia="da-DK"/>
        </w:rPr>
      </w:pPr>
      <w:r>
        <w:rPr>
          <w:rFonts w:cs="Arial"/>
          <w:iCs/>
          <w:szCs w:val="20"/>
          <w:lang w:eastAsia="da-DK"/>
        </w:rPr>
        <w:t>Smedebakken 12</w:t>
      </w:r>
    </w:p>
    <w:p w:rsidR="00E505B2" w:rsidRDefault="00E505B2" w:rsidP="00E505B2">
      <w:pPr>
        <w:autoSpaceDE w:val="0"/>
        <w:autoSpaceDN w:val="0"/>
        <w:adjustRightInd w:val="0"/>
        <w:spacing w:line="240" w:lineRule="auto"/>
        <w:rPr>
          <w:rFonts w:cs="Arial"/>
          <w:iCs/>
          <w:szCs w:val="20"/>
          <w:lang w:eastAsia="da-DK"/>
        </w:rPr>
      </w:pPr>
      <w:r>
        <w:rPr>
          <w:rFonts w:cs="Arial"/>
          <w:iCs/>
          <w:szCs w:val="20"/>
          <w:lang w:eastAsia="da-DK"/>
        </w:rPr>
        <w:t>8600 Silkeborg</w:t>
      </w:r>
    </w:p>
    <w:p w:rsidR="004F5890" w:rsidRPr="00E505B2" w:rsidRDefault="004F5890" w:rsidP="00E505B2">
      <w:pPr>
        <w:autoSpaceDE w:val="0"/>
        <w:autoSpaceDN w:val="0"/>
        <w:adjustRightInd w:val="0"/>
        <w:spacing w:line="240" w:lineRule="auto"/>
        <w:rPr>
          <w:rFonts w:cs="Arial"/>
          <w:iCs/>
          <w:szCs w:val="20"/>
          <w:lang w:eastAsia="da-DK"/>
        </w:rPr>
      </w:pPr>
    </w:p>
    <w:p w:rsidR="00E505B2" w:rsidRDefault="00E505B2" w:rsidP="00E505B2">
      <w:pPr>
        <w:autoSpaceDE w:val="0"/>
        <w:autoSpaceDN w:val="0"/>
        <w:adjustRightInd w:val="0"/>
        <w:spacing w:line="240" w:lineRule="auto"/>
        <w:rPr>
          <w:rFonts w:cs="Arial"/>
          <w:iCs/>
          <w:szCs w:val="20"/>
          <w:lang w:eastAsia="da-DK"/>
        </w:rPr>
      </w:pPr>
    </w:p>
    <w:tbl>
      <w:tblPr>
        <w:tblStyle w:val="Tabel-Gitter"/>
        <w:tblW w:w="0" w:type="auto"/>
        <w:tblLook w:val="04A0"/>
      </w:tblPr>
      <w:tblGrid>
        <w:gridCol w:w="5637"/>
        <w:gridCol w:w="1842"/>
      </w:tblGrid>
      <w:tr w:rsidR="00E505B2" w:rsidTr="004F5890">
        <w:tc>
          <w:tcPr>
            <w:tcW w:w="5637" w:type="dxa"/>
          </w:tcPr>
          <w:p w:rsidR="00E505B2" w:rsidRDefault="009023FD" w:rsidP="00E505B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Cs/>
                <w:szCs w:val="20"/>
                <w:lang w:eastAsia="da-DK"/>
              </w:rPr>
            </w:pPr>
            <w:r>
              <w:rPr>
                <w:rFonts w:cs="Arial"/>
                <w:iCs/>
                <w:szCs w:val="20"/>
                <w:lang w:eastAsia="da-DK"/>
              </w:rPr>
              <w:t>”Ydelse”</w:t>
            </w:r>
            <w:r w:rsidR="00E505B2">
              <w:rPr>
                <w:rFonts w:cs="Arial"/>
                <w:iCs/>
                <w:szCs w:val="20"/>
                <w:lang w:eastAsia="da-DK"/>
              </w:rPr>
              <w:t xml:space="preserve">, jf. faktura </w:t>
            </w:r>
            <w:proofErr w:type="gramStart"/>
            <w:r w:rsidR="00E505B2">
              <w:rPr>
                <w:rFonts w:cs="Arial"/>
                <w:iCs/>
                <w:szCs w:val="20"/>
                <w:lang w:eastAsia="da-DK"/>
              </w:rPr>
              <w:t>1</w:t>
            </w:r>
            <w:r w:rsidR="00EB38F0">
              <w:rPr>
                <w:rFonts w:cs="Arial"/>
                <w:iCs/>
                <w:szCs w:val="20"/>
                <w:lang w:eastAsia="da-DK"/>
              </w:rPr>
              <w:t>1111</w:t>
            </w:r>
            <w:proofErr w:type="gramEnd"/>
          </w:p>
        </w:tc>
        <w:tc>
          <w:tcPr>
            <w:tcW w:w="1842" w:type="dxa"/>
          </w:tcPr>
          <w:p w:rsidR="00E505B2" w:rsidRDefault="00E505B2" w:rsidP="004F589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Arial"/>
                <w:iCs/>
                <w:szCs w:val="20"/>
                <w:lang w:eastAsia="da-DK"/>
              </w:rPr>
            </w:pPr>
            <w:r>
              <w:rPr>
                <w:rFonts w:cs="Arial"/>
                <w:iCs/>
                <w:szCs w:val="20"/>
                <w:lang w:eastAsia="da-DK"/>
              </w:rPr>
              <w:t>237,50 kr.</w:t>
            </w:r>
          </w:p>
        </w:tc>
      </w:tr>
      <w:tr w:rsidR="00E505B2" w:rsidTr="004F5890">
        <w:tc>
          <w:tcPr>
            <w:tcW w:w="5637" w:type="dxa"/>
          </w:tcPr>
          <w:p w:rsidR="00E505B2" w:rsidRDefault="00E505B2" w:rsidP="00E505B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Cs/>
                <w:szCs w:val="20"/>
                <w:lang w:eastAsia="da-DK"/>
              </w:rPr>
            </w:pPr>
            <w:r>
              <w:rPr>
                <w:rFonts w:cs="Arial"/>
                <w:iCs/>
                <w:szCs w:val="20"/>
                <w:lang w:eastAsia="da-DK"/>
              </w:rPr>
              <w:t xml:space="preserve">Konsulenttimer jf. faktura </w:t>
            </w:r>
            <w:proofErr w:type="gramStart"/>
            <w:r>
              <w:rPr>
                <w:rFonts w:cs="Arial"/>
                <w:iCs/>
                <w:szCs w:val="20"/>
                <w:lang w:eastAsia="da-DK"/>
              </w:rPr>
              <w:t>1</w:t>
            </w:r>
            <w:r w:rsidR="00EB38F0">
              <w:rPr>
                <w:rFonts w:cs="Arial"/>
                <w:iCs/>
                <w:szCs w:val="20"/>
                <w:lang w:eastAsia="da-DK"/>
              </w:rPr>
              <w:t>1111</w:t>
            </w:r>
            <w:proofErr w:type="gramEnd"/>
          </w:p>
        </w:tc>
        <w:tc>
          <w:tcPr>
            <w:tcW w:w="1842" w:type="dxa"/>
          </w:tcPr>
          <w:p w:rsidR="00E505B2" w:rsidRDefault="00E505B2" w:rsidP="004F589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Arial"/>
                <w:iCs/>
                <w:szCs w:val="20"/>
                <w:lang w:eastAsia="da-DK"/>
              </w:rPr>
            </w:pPr>
            <w:r>
              <w:rPr>
                <w:rFonts w:cs="Arial"/>
                <w:iCs/>
                <w:szCs w:val="20"/>
                <w:lang w:eastAsia="da-DK"/>
              </w:rPr>
              <w:t>279,69 kr.</w:t>
            </w:r>
          </w:p>
        </w:tc>
      </w:tr>
      <w:tr w:rsidR="00E505B2" w:rsidTr="004F5890">
        <w:tc>
          <w:tcPr>
            <w:tcW w:w="5637" w:type="dxa"/>
          </w:tcPr>
          <w:p w:rsidR="00E505B2" w:rsidRDefault="00EB38F0" w:rsidP="00E505B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Cs/>
                <w:szCs w:val="20"/>
                <w:lang w:eastAsia="da-DK"/>
              </w:rPr>
            </w:pPr>
            <w:r>
              <w:rPr>
                <w:rFonts w:cs="Arial"/>
                <w:iCs/>
                <w:szCs w:val="20"/>
                <w:lang w:eastAsia="da-DK"/>
              </w:rPr>
              <w:t>H</w:t>
            </w:r>
            <w:r w:rsidR="00E505B2">
              <w:rPr>
                <w:rFonts w:cs="Arial"/>
                <w:iCs/>
                <w:szCs w:val="20"/>
                <w:lang w:eastAsia="da-DK"/>
              </w:rPr>
              <w:t xml:space="preserve">ardware jf. faktura </w:t>
            </w:r>
            <w:proofErr w:type="gramStart"/>
            <w:r>
              <w:rPr>
                <w:rFonts w:cs="Arial"/>
                <w:iCs/>
                <w:szCs w:val="20"/>
                <w:lang w:eastAsia="da-DK"/>
              </w:rPr>
              <w:t>11111</w:t>
            </w:r>
            <w:proofErr w:type="gramEnd"/>
          </w:p>
        </w:tc>
        <w:tc>
          <w:tcPr>
            <w:tcW w:w="1842" w:type="dxa"/>
          </w:tcPr>
          <w:p w:rsidR="00E505B2" w:rsidRDefault="00E505B2" w:rsidP="004F589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Arial"/>
                <w:iCs/>
                <w:szCs w:val="20"/>
                <w:lang w:eastAsia="da-DK"/>
              </w:rPr>
            </w:pPr>
            <w:r>
              <w:rPr>
                <w:rFonts w:cs="Arial"/>
                <w:iCs/>
                <w:szCs w:val="20"/>
                <w:lang w:eastAsia="da-DK"/>
              </w:rPr>
              <w:t>15.428,13 kr.</w:t>
            </w:r>
          </w:p>
        </w:tc>
      </w:tr>
      <w:tr w:rsidR="004F5890" w:rsidTr="004F5890">
        <w:tc>
          <w:tcPr>
            <w:tcW w:w="5637" w:type="dxa"/>
          </w:tcPr>
          <w:p w:rsidR="004F5890" w:rsidRDefault="004F5890" w:rsidP="00E505B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Cs/>
                <w:szCs w:val="20"/>
                <w:lang w:eastAsia="da-DK"/>
              </w:rPr>
            </w:pPr>
            <w:r>
              <w:rPr>
                <w:rFonts w:cs="Arial"/>
                <w:iCs/>
                <w:szCs w:val="20"/>
                <w:lang w:eastAsia="da-DK"/>
              </w:rPr>
              <w:t xml:space="preserve">Rykkergebyr jf. rykkerskrivelse </w:t>
            </w:r>
            <w:proofErr w:type="gramStart"/>
            <w:r>
              <w:rPr>
                <w:rFonts w:cs="Arial"/>
                <w:iCs/>
                <w:szCs w:val="20"/>
                <w:lang w:eastAsia="da-DK"/>
              </w:rPr>
              <w:t>30.08.2010</w:t>
            </w:r>
            <w:proofErr w:type="gramEnd"/>
          </w:p>
        </w:tc>
        <w:tc>
          <w:tcPr>
            <w:tcW w:w="1842" w:type="dxa"/>
          </w:tcPr>
          <w:p w:rsidR="004F5890" w:rsidRDefault="004F5890" w:rsidP="004F589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Arial"/>
                <w:iCs/>
                <w:szCs w:val="20"/>
                <w:lang w:eastAsia="da-DK"/>
              </w:rPr>
            </w:pPr>
            <w:r>
              <w:rPr>
                <w:rFonts w:cs="Arial"/>
                <w:iCs/>
                <w:szCs w:val="20"/>
                <w:lang w:eastAsia="da-DK"/>
              </w:rPr>
              <w:t>100,00 kr.</w:t>
            </w:r>
          </w:p>
        </w:tc>
      </w:tr>
      <w:tr w:rsidR="004F5890" w:rsidTr="004F5890">
        <w:tc>
          <w:tcPr>
            <w:tcW w:w="5637" w:type="dxa"/>
          </w:tcPr>
          <w:p w:rsidR="004F5890" w:rsidRDefault="004F5890" w:rsidP="00E505B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Cs/>
                <w:szCs w:val="20"/>
                <w:lang w:eastAsia="da-DK"/>
              </w:rPr>
            </w:pPr>
            <w:r>
              <w:rPr>
                <w:rFonts w:cs="Arial"/>
                <w:iCs/>
                <w:szCs w:val="20"/>
                <w:lang w:eastAsia="da-DK"/>
              </w:rPr>
              <w:t xml:space="preserve">Rykkergebyr jf. rykkerskrivelse </w:t>
            </w:r>
            <w:proofErr w:type="gramStart"/>
            <w:r>
              <w:rPr>
                <w:rFonts w:cs="Arial"/>
                <w:iCs/>
                <w:szCs w:val="20"/>
                <w:lang w:eastAsia="da-DK"/>
              </w:rPr>
              <w:t>09.09.2010</w:t>
            </w:r>
            <w:proofErr w:type="gramEnd"/>
          </w:p>
        </w:tc>
        <w:tc>
          <w:tcPr>
            <w:tcW w:w="1842" w:type="dxa"/>
          </w:tcPr>
          <w:p w:rsidR="004F5890" w:rsidRDefault="004F5890" w:rsidP="004F589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Arial"/>
                <w:iCs/>
                <w:szCs w:val="20"/>
                <w:lang w:eastAsia="da-DK"/>
              </w:rPr>
            </w:pPr>
            <w:r>
              <w:rPr>
                <w:rFonts w:cs="Arial"/>
                <w:iCs/>
                <w:szCs w:val="20"/>
                <w:lang w:eastAsia="da-DK"/>
              </w:rPr>
              <w:t>100,00 kr.</w:t>
            </w:r>
          </w:p>
        </w:tc>
      </w:tr>
      <w:tr w:rsidR="004F5890" w:rsidRPr="004F5890" w:rsidTr="004F5890">
        <w:tc>
          <w:tcPr>
            <w:tcW w:w="5637" w:type="dxa"/>
          </w:tcPr>
          <w:p w:rsidR="004F5890" w:rsidRPr="004F5890" w:rsidRDefault="004F5890" w:rsidP="00E505B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iCs/>
                <w:szCs w:val="20"/>
                <w:lang w:eastAsia="da-DK"/>
              </w:rPr>
            </w:pPr>
            <w:r w:rsidRPr="004F5890">
              <w:rPr>
                <w:rFonts w:cs="Arial"/>
                <w:b/>
                <w:iCs/>
                <w:szCs w:val="20"/>
                <w:lang w:eastAsia="da-DK"/>
              </w:rPr>
              <w:t>I alt</w:t>
            </w:r>
          </w:p>
        </w:tc>
        <w:tc>
          <w:tcPr>
            <w:tcW w:w="1842" w:type="dxa"/>
          </w:tcPr>
          <w:p w:rsidR="004F5890" w:rsidRPr="004F5890" w:rsidRDefault="004F5890" w:rsidP="004F589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Arial"/>
                <w:b/>
                <w:iCs/>
                <w:szCs w:val="20"/>
                <w:lang w:eastAsia="da-DK"/>
              </w:rPr>
            </w:pPr>
            <w:r w:rsidRPr="004F5890">
              <w:rPr>
                <w:rFonts w:cs="Arial"/>
                <w:b/>
                <w:iCs/>
                <w:szCs w:val="20"/>
                <w:lang w:eastAsia="da-DK"/>
              </w:rPr>
              <w:t>16.145,32 kr.</w:t>
            </w:r>
          </w:p>
        </w:tc>
      </w:tr>
    </w:tbl>
    <w:p w:rsidR="00E505B2" w:rsidRDefault="00E505B2" w:rsidP="00E505B2">
      <w:pPr>
        <w:autoSpaceDE w:val="0"/>
        <w:autoSpaceDN w:val="0"/>
        <w:adjustRightInd w:val="0"/>
        <w:spacing w:line="240" w:lineRule="auto"/>
        <w:rPr>
          <w:rFonts w:cs="Arial"/>
          <w:iCs/>
          <w:szCs w:val="20"/>
          <w:lang w:eastAsia="da-DK"/>
        </w:rPr>
      </w:pPr>
    </w:p>
    <w:p w:rsidR="00E505B2" w:rsidRDefault="00E505B2" w:rsidP="00E505B2">
      <w:pPr>
        <w:autoSpaceDE w:val="0"/>
        <w:autoSpaceDN w:val="0"/>
        <w:adjustRightInd w:val="0"/>
        <w:spacing w:line="240" w:lineRule="auto"/>
        <w:rPr>
          <w:rFonts w:cs="Arial"/>
          <w:iCs/>
          <w:szCs w:val="20"/>
          <w:lang w:eastAsia="da-DK"/>
        </w:rPr>
      </w:pPr>
    </w:p>
    <w:p w:rsidR="00E505B2" w:rsidRDefault="00E505B2" w:rsidP="00E505B2">
      <w:pPr>
        <w:autoSpaceDE w:val="0"/>
        <w:autoSpaceDN w:val="0"/>
        <w:adjustRightInd w:val="0"/>
        <w:spacing w:line="240" w:lineRule="auto"/>
      </w:pPr>
      <w:r w:rsidRPr="004F5890">
        <w:t xml:space="preserve">Hvilket beløb jeg forpligter mig til at afdrage med </w:t>
      </w:r>
      <w:r w:rsidR="004F5890" w:rsidRPr="004F5890">
        <w:t xml:space="preserve">5000,00 </w:t>
      </w:r>
      <w:r w:rsidRPr="004F5890">
        <w:t xml:space="preserve">kr. første gang den </w:t>
      </w:r>
      <w:proofErr w:type="spellStart"/>
      <w:r w:rsidR="00FA2809">
        <w:t>dd.mm.yyyy</w:t>
      </w:r>
      <w:proofErr w:type="spellEnd"/>
      <w:r w:rsidRPr="004F5890">
        <w:t>, derefter månedlig</w:t>
      </w:r>
      <w:r w:rsidR="004F5890" w:rsidRPr="004F5890">
        <w:t xml:space="preserve"> </w:t>
      </w:r>
      <w:r w:rsidRPr="004F5890">
        <w:t xml:space="preserve">hver den </w:t>
      </w:r>
      <w:r w:rsidR="004F5890" w:rsidRPr="004F5890">
        <w:t>1</w:t>
      </w:r>
      <w:r w:rsidRPr="004F5890">
        <w:t>.</w:t>
      </w:r>
    </w:p>
    <w:p w:rsidR="004F5890" w:rsidRPr="004F5890" w:rsidRDefault="004F5890" w:rsidP="00E505B2">
      <w:pPr>
        <w:autoSpaceDE w:val="0"/>
        <w:autoSpaceDN w:val="0"/>
        <w:adjustRightInd w:val="0"/>
        <w:spacing w:line="240" w:lineRule="auto"/>
      </w:pPr>
    </w:p>
    <w:p w:rsidR="00E505B2" w:rsidRPr="004F5890" w:rsidRDefault="00E505B2" w:rsidP="00E505B2">
      <w:pPr>
        <w:autoSpaceDE w:val="0"/>
        <w:autoSpaceDN w:val="0"/>
        <w:adjustRightInd w:val="0"/>
        <w:spacing w:line="240" w:lineRule="auto"/>
      </w:pPr>
      <w:r w:rsidRPr="004F5890">
        <w:t>Indbetalinger afskrives først på omkostninger og renter. I tilfælde af konkurs, betalingsstandsning og</w:t>
      </w:r>
      <w:r w:rsidR="004F5890">
        <w:t xml:space="preserve"> </w:t>
      </w:r>
      <w:r w:rsidRPr="004F5890">
        <w:t>gældssanering er kreditor berettiget til at afskrive indbetalte beløb forholdsmæssigt på renter, hovedstol og</w:t>
      </w:r>
    </w:p>
    <w:p w:rsidR="00E505B2" w:rsidRDefault="00E505B2" w:rsidP="00E505B2">
      <w:pPr>
        <w:autoSpaceDE w:val="0"/>
        <w:autoSpaceDN w:val="0"/>
        <w:adjustRightInd w:val="0"/>
        <w:spacing w:line="240" w:lineRule="auto"/>
      </w:pPr>
      <w:r w:rsidRPr="004F5890">
        <w:t>omkostninger.</w:t>
      </w:r>
    </w:p>
    <w:p w:rsidR="004F5890" w:rsidRPr="004F5890" w:rsidRDefault="004F5890" w:rsidP="00E505B2">
      <w:pPr>
        <w:autoSpaceDE w:val="0"/>
        <w:autoSpaceDN w:val="0"/>
        <w:adjustRightInd w:val="0"/>
        <w:spacing w:line="240" w:lineRule="auto"/>
      </w:pPr>
    </w:p>
    <w:p w:rsidR="00E505B2" w:rsidRDefault="00E505B2" w:rsidP="00E505B2">
      <w:pPr>
        <w:autoSpaceDE w:val="0"/>
        <w:autoSpaceDN w:val="0"/>
        <w:adjustRightInd w:val="0"/>
        <w:spacing w:line="240" w:lineRule="auto"/>
      </w:pPr>
      <w:r w:rsidRPr="004F5890">
        <w:t xml:space="preserve">Overholdes forliget, </w:t>
      </w:r>
      <w:proofErr w:type="spellStart"/>
      <w:r w:rsidRPr="004F5890">
        <w:t>påløber</w:t>
      </w:r>
      <w:proofErr w:type="spellEnd"/>
      <w:r w:rsidRPr="004F5890">
        <w:t xml:space="preserve"> der ikke yderligere omkostninger, men ellers skal debitor betale yderligere</w:t>
      </w:r>
      <w:r w:rsidR="004F5890">
        <w:t xml:space="preserve"> </w:t>
      </w:r>
      <w:r w:rsidRPr="004F5890">
        <w:t>omkostninger ved eksekution. Den til enhver tid værende restfordring vil stedse blive forrentet.</w:t>
      </w:r>
    </w:p>
    <w:p w:rsidR="004F5890" w:rsidRPr="004F5890" w:rsidRDefault="004F5890" w:rsidP="00E505B2">
      <w:pPr>
        <w:autoSpaceDE w:val="0"/>
        <w:autoSpaceDN w:val="0"/>
        <w:adjustRightInd w:val="0"/>
        <w:spacing w:line="240" w:lineRule="auto"/>
      </w:pPr>
    </w:p>
    <w:p w:rsidR="00F43347" w:rsidRDefault="00F43347">
      <w:pPr>
        <w:spacing w:line="240" w:lineRule="auto"/>
      </w:pPr>
      <w:r>
        <w:br w:type="page"/>
      </w:r>
    </w:p>
    <w:p w:rsidR="004F5890" w:rsidRDefault="00E505B2" w:rsidP="00E505B2">
      <w:pPr>
        <w:autoSpaceDE w:val="0"/>
        <w:autoSpaceDN w:val="0"/>
        <w:adjustRightInd w:val="0"/>
        <w:spacing w:line="240" w:lineRule="auto"/>
      </w:pPr>
      <w:r w:rsidRPr="004F5890">
        <w:lastRenderedPageBreak/>
        <w:t>Udebliver nogen indbetaling mere end 4 dage efter sidste rettidige betalingsdag, er hele skylden straks</w:t>
      </w:r>
      <w:r w:rsidR="004F5890">
        <w:t xml:space="preserve"> </w:t>
      </w:r>
      <w:r w:rsidRPr="004F5890">
        <w:t>forfalden til betaling og kan uden yderligere rettergang inddrives på grundlag af dette forlig ved eksekution,</w:t>
      </w:r>
      <w:r w:rsidR="004F5890">
        <w:t xml:space="preserve"> </w:t>
      </w:r>
      <w:r w:rsidRPr="004F5890">
        <w:t>der ikke behøver at påbegyndes på debitors bopæl, i henhold til retsplejelovens § 478.</w:t>
      </w:r>
    </w:p>
    <w:p w:rsidR="004F5890" w:rsidRDefault="004F5890" w:rsidP="00E505B2">
      <w:pPr>
        <w:autoSpaceDE w:val="0"/>
        <w:autoSpaceDN w:val="0"/>
        <w:adjustRightInd w:val="0"/>
        <w:spacing w:line="240" w:lineRule="auto"/>
      </w:pPr>
    </w:p>
    <w:p w:rsidR="004F5890" w:rsidRDefault="00E505B2" w:rsidP="00E505B2">
      <w:pPr>
        <w:autoSpaceDE w:val="0"/>
        <w:autoSpaceDN w:val="0"/>
        <w:adjustRightInd w:val="0"/>
        <w:spacing w:line="240" w:lineRule="auto"/>
      </w:pPr>
      <w:r w:rsidRPr="004F5890">
        <w:t xml:space="preserve">Alle betalinger skal ske med angivelse af </w:t>
      </w:r>
      <w:r w:rsidR="001425E6">
        <w:t>”</w:t>
      </w:r>
      <w:proofErr w:type="spellStart"/>
      <w:r w:rsidR="00FA2809">
        <w:t>DebitorKode</w:t>
      </w:r>
      <w:proofErr w:type="spellEnd"/>
      <w:r w:rsidR="001425E6">
        <w:t>”</w:t>
      </w:r>
      <w:r w:rsidR="004F5890">
        <w:t xml:space="preserve"> til</w:t>
      </w:r>
      <w:r w:rsidR="001425E6">
        <w:t xml:space="preserve"> Bank.</w:t>
      </w:r>
    </w:p>
    <w:p w:rsidR="004F5890" w:rsidRDefault="00FA2809" w:rsidP="00E505B2">
      <w:pPr>
        <w:autoSpaceDE w:val="0"/>
        <w:autoSpaceDN w:val="0"/>
        <w:adjustRightInd w:val="0"/>
        <w:spacing w:line="240" w:lineRule="auto"/>
      </w:pPr>
      <w:proofErr w:type="spellStart"/>
      <w:r>
        <w:t>Regnr</w:t>
      </w:r>
      <w:proofErr w:type="spellEnd"/>
      <w:r>
        <w:t xml:space="preserve">.: </w:t>
      </w:r>
      <w:proofErr w:type="spellStart"/>
      <w:r>
        <w:t>xxxx</w:t>
      </w:r>
      <w:proofErr w:type="spellEnd"/>
      <w:r w:rsidR="004F5890">
        <w:t xml:space="preserve"> Konto: </w:t>
      </w:r>
      <w:r>
        <w:t>yyyyyyy</w:t>
      </w:r>
    </w:p>
    <w:p w:rsidR="004F5890" w:rsidRDefault="004F5890" w:rsidP="00E505B2">
      <w:pPr>
        <w:autoSpaceDE w:val="0"/>
        <w:autoSpaceDN w:val="0"/>
        <w:adjustRightInd w:val="0"/>
        <w:spacing w:line="240" w:lineRule="auto"/>
      </w:pPr>
    </w:p>
    <w:p w:rsidR="004F5890" w:rsidRDefault="004F5890" w:rsidP="00E505B2">
      <w:pPr>
        <w:autoSpaceDE w:val="0"/>
        <w:autoSpaceDN w:val="0"/>
        <w:adjustRightInd w:val="0"/>
        <w:spacing w:line="240" w:lineRule="auto"/>
      </w:pPr>
    </w:p>
    <w:p w:rsidR="001425E6" w:rsidRDefault="001425E6" w:rsidP="00E505B2">
      <w:pPr>
        <w:autoSpaceDE w:val="0"/>
        <w:autoSpaceDN w:val="0"/>
        <w:adjustRightInd w:val="0"/>
        <w:spacing w:line="240" w:lineRule="auto"/>
      </w:pPr>
      <w:r>
        <w:t>Silkeborg den:</w:t>
      </w:r>
    </w:p>
    <w:p w:rsidR="001425E6" w:rsidRDefault="001425E6" w:rsidP="00E505B2">
      <w:pPr>
        <w:autoSpaceDE w:val="0"/>
        <w:autoSpaceDN w:val="0"/>
        <w:adjustRightInd w:val="0"/>
        <w:spacing w:line="240" w:lineRule="auto"/>
      </w:pPr>
    </w:p>
    <w:p w:rsidR="001425E6" w:rsidRDefault="001425E6" w:rsidP="001425E6">
      <w:pPr>
        <w:autoSpaceDE w:val="0"/>
        <w:autoSpaceDN w:val="0"/>
        <w:adjustRightInd w:val="0"/>
        <w:spacing w:line="240" w:lineRule="auto"/>
      </w:pPr>
    </w:p>
    <w:p w:rsidR="001425E6" w:rsidRDefault="001425E6" w:rsidP="001425E6">
      <w:pPr>
        <w:autoSpaceDE w:val="0"/>
        <w:autoSpaceDN w:val="0"/>
        <w:adjustRightInd w:val="0"/>
        <w:spacing w:line="240" w:lineRule="auto"/>
      </w:pPr>
    </w:p>
    <w:p w:rsidR="001425E6" w:rsidRDefault="001425E6" w:rsidP="001425E6">
      <w:pPr>
        <w:pBdr>
          <w:bottom w:val="single" w:sz="4" w:space="1" w:color="auto"/>
        </w:pBdr>
        <w:autoSpaceDE w:val="0"/>
        <w:autoSpaceDN w:val="0"/>
        <w:adjustRightInd w:val="0"/>
        <w:spacing w:line="240" w:lineRule="auto"/>
      </w:pPr>
    </w:p>
    <w:p w:rsidR="001425E6" w:rsidRPr="00E505B2" w:rsidRDefault="001425E6" w:rsidP="001425E6">
      <w:pPr>
        <w:autoSpaceDE w:val="0"/>
        <w:autoSpaceDN w:val="0"/>
        <w:adjustRightInd w:val="0"/>
        <w:spacing w:line="240" w:lineRule="auto"/>
        <w:rPr>
          <w:szCs w:val="20"/>
        </w:rPr>
      </w:pPr>
      <w:r>
        <w:t>Underskrift</w:t>
      </w:r>
      <w:r>
        <w:tab/>
      </w:r>
      <w:r>
        <w:tab/>
      </w:r>
      <w:r>
        <w:tab/>
      </w:r>
      <w:proofErr w:type="spellStart"/>
      <w:r>
        <w:t>Cpr.nr./Cvr.nr</w:t>
      </w:r>
      <w:proofErr w:type="spellEnd"/>
      <w:r>
        <w:t>.</w:t>
      </w:r>
    </w:p>
    <w:p w:rsidR="00C637C9" w:rsidRPr="00E505B2" w:rsidRDefault="00C637C9" w:rsidP="00E505B2">
      <w:pPr>
        <w:tabs>
          <w:tab w:val="left" w:pos="1350"/>
        </w:tabs>
        <w:rPr>
          <w:szCs w:val="20"/>
        </w:rPr>
      </w:pPr>
    </w:p>
    <w:sectPr w:rsidR="00C637C9" w:rsidRPr="00E505B2" w:rsidSect="00244B4D">
      <w:headerReference w:type="default" r:id="rId8"/>
      <w:footerReference w:type="default" r:id="rId9"/>
      <w:pgSz w:w="11906" w:h="16838"/>
      <w:pgMar w:top="1985" w:right="2835" w:bottom="1701" w:left="1701" w:header="568" w:footer="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23FD" w:rsidRDefault="009023FD" w:rsidP="00992A3B">
      <w:pPr>
        <w:spacing w:line="240" w:lineRule="auto"/>
      </w:pPr>
      <w:r>
        <w:separator/>
      </w:r>
    </w:p>
  </w:endnote>
  <w:endnote w:type="continuationSeparator" w:id="0">
    <w:p w:rsidR="009023FD" w:rsidRDefault="009023FD" w:rsidP="00992A3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FD" w:rsidRDefault="009023FD" w:rsidP="00992A3B">
    <w:pPr>
      <w:pStyle w:val="Sidefod"/>
      <w:tabs>
        <w:tab w:val="clear" w:pos="4819"/>
        <w:tab w:val="clear" w:pos="9638"/>
        <w:tab w:val="left" w:pos="5280"/>
      </w:tabs>
      <w:ind w:left="-1701" w:right="-2835"/>
    </w:pPr>
    <w:r>
      <w:tab/>
    </w:r>
    <w:r>
      <w:rPr>
        <w:noProof/>
        <w:lang w:eastAsia="da-DK"/>
      </w:rPr>
      <w:drawing>
        <wp:inline distT="0" distB="0" distL="0" distR="0">
          <wp:extent cx="7496587" cy="988695"/>
          <wp:effectExtent l="19050" t="0" r="9113" b="0"/>
          <wp:docPr id="2" name="Billede 1" descr="Bund_300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und_300dp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6587" cy="988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23FD" w:rsidRDefault="009023FD" w:rsidP="00992A3B">
      <w:pPr>
        <w:spacing w:line="240" w:lineRule="auto"/>
      </w:pPr>
      <w:r>
        <w:separator/>
      </w:r>
    </w:p>
  </w:footnote>
  <w:footnote w:type="continuationSeparator" w:id="0">
    <w:p w:rsidR="009023FD" w:rsidRDefault="009023FD" w:rsidP="00992A3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FD" w:rsidRDefault="009023FD" w:rsidP="00992A3B">
    <w:pPr>
      <w:pStyle w:val="Sidehoved"/>
      <w:ind w:left="-1701" w:right="-2835"/>
    </w:pPr>
    <w:r>
      <w:rPr>
        <w:noProof/>
        <w:lang w:eastAsia="da-DK"/>
      </w:rPr>
      <w:drawing>
        <wp:inline distT="0" distB="0" distL="0" distR="0">
          <wp:extent cx="7389395" cy="781050"/>
          <wp:effectExtent l="19050" t="0" r="2005" b="0"/>
          <wp:docPr id="1" name="Billede 0" descr="Top_300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_300dp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9395" cy="781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5335D"/>
    <w:multiLevelType w:val="hybridMultilevel"/>
    <w:tmpl w:val="5B265EE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B9132C"/>
    <w:multiLevelType w:val="hybridMultilevel"/>
    <w:tmpl w:val="6718A1F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BC7946"/>
    <w:multiLevelType w:val="hybridMultilevel"/>
    <w:tmpl w:val="68B6AF5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EF2D7A"/>
    <w:multiLevelType w:val="hybridMultilevel"/>
    <w:tmpl w:val="A6EAD2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D5728E"/>
    <w:multiLevelType w:val="hybridMultilevel"/>
    <w:tmpl w:val="E15C01C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/>
  <w:rsids>
    <w:rsidRoot w:val="004F5890"/>
    <w:rsid w:val="0000047F"/>
    <w:rsid w:val="000037B9"/>
    <w:rsid w:val="00003A13"/>
    <w:rsid w:val="000051B8"/>
    <w:rsid w:val="000064DA"/>
    <w:rsid w:val="00010221"/>
    <w:rsid w:val="00012FD5"/>
    <w:rsid w:val="000206FE"/>
    <w:rsid w:val="00026327"/>
    <w:rsid w:val="000327F0"/>
    <w:rsid w:val="00041594"/>
    <w:rsid w:val="00042796"/>
    <w:rsid w:val="00045173"/>
    <w:rsid w:val="00054657"/>
    <w:rsid w:val="00055047"/>
    <w:rsid w:val="00057CA6"/>
    <w:rsid w:val="00072AF1"/>
    <w:rsid w:val="00075098"/>
    <w:rsid w:val="0008555F"/>
    <w:rsid w:val="00094304"/>
    <w:rsid w:val="000A505A"/>
    <w:rsid w:val="000A7F62"/>
    <w:rsid w:val="000B065E"/>
    <w:rsid w:val="000B2599"/>
    <w:rsid w:val="000B289A"/>
    <w:rsid w:val="000B5CCF"/>
    <w:rsid w:val="000B7CF3"/>
    <w:rsid w:val="000B7D67"/>
    <w:rsid w:val="000C3718"/>
    <w:rsid w:val="000D1B55"/>
    <w:rsid w:val="000D2BFF"/>
    <w:rsid w:val="000D66CF"/>
    <w:rsid w:val="000D70F9"/>
    <w:rsid w:val="000E19ED"/>
    <w:rsid w:val="000F03AE"/>
    <w:rsid w:val="000F0704"/>
    <w:rsid w:val="000F2EAB"/>
    <w:rsid w:val="000F5AC6"/>
    <w:rsid w:val="00104B47"/>
    <w:rsid w:val="00106537"/>
    <w:rsid w:val="00110682"/>
    <w:rsid w:val="001108E9"/>
    <w:rsid w:val="00110AB5"/>
    <w:rsid w:val="00112154"/>
    <w:rsid w:val="00113B92"/>
    <w:rsid w:val="00116EBF"/>
    <w:rsid w:val="0012191B"/>
    <w:rsid w:val="001268A2"/>
    <w:rsid w:val="001425E6"/>
    <w:rsid w:val="00146EDB"/>
    <w:rsid w:val="00156C02"/>
    <w:rsid w:val="001635BB"/>
    <w:rsid w:val="0016428B"/>
    <w:rsid w:val="00171717"/>
    <w:rsid w:val="00172B2A"/>
    <w:rsid w:val="00184508"/>
    <w:rsid w:val="0018623B"/>
    <w:rsid w:val="0019341B"/>
    <w:rsid w:val="001A592F"/>
    <w:rsid w:val="001B210B"/>
    <w:rsid w:val="001B4322"/>
    <w:rsid w:val="001B6458"/>
    <w:rsid w:val="001B748A"/>
    <w:rsid w:val="001C1631"/>
    <w:rsid w:val="001C5E2C"/>
    <w:rsid w:val="001C6411"/>
    <w:rsid w:val="001C7B4B"/>
    <w:rsid w:val="001D0EE9"/>
    <w:rsid w:val="001E3D52"/>
    <w:rsid w:val="001E6B2D"/>
    <w:rsid w:val="001F3741"/>
    <w:rsid w:val="001F6263"/>
    <w:rsid w:val="001F7581"/>
    <w:rsid w:val="00203B74"/>
    <w:rsid w:val="002070B1"/>
    <w:rsid w:val="00213292"/>
    <w:rsid w:val="00216800"/>
    <w:rsid w:val="00220DA6"/>
    <w:rsid w:val="0022117C"/>
    <w:rsid w:val="00222B62"/>
    <w:rsid w:val="0023516E"/>
    <w:rsid w:val="00240E8E"/>
    <w:rsid w:val="00244B4D"/>
    <w:rsid w:val="00255368"/>
    <w:rsid w:val="0026436A"/>
    <w:rsid w:val="002732D0"/>
    <w:rsid w:val="0027547E"/>
    <w:rsid w:val="00277DED"/>
    <w:rsid w:val="00283BF5"/>
    <w:rsid w:val="00292659"/>
    <w:rsid w:val="002A0042"/>
    <w:rsid w:val="002A252C"/>
    <w:rsid w:val="002A3E95"/>
    <w:rsid w:val="002B217E"/>
    <w:rsid w:val="002B2ED4"/>
    <w:rsid w:val="002C019F"/>
    <w:rsid w:val="002C2ECD"/>
    <w:rsid w:val="002C44EF"/>
    <w:rsid w:val="002C4707"/>
    <w:rsid w:val="002C60C0"/>
    <w:rsid w:val="002D659C"/>
    <w:rsid w:val="002D7886"/>
    <w:rsid w:val="002E6E56"/>
    <w:rsid w:val="002F2399"/>
    <w:rsid w:val="002F2664"/>
    <w:rsid w:val="002F2FD8"/>
    <w:rsid w:val="002F3EDF"/>
    <w:rsid w:val="002F64EB"/>
    <w:rsid w:val="003067D2"/>
    <w:rsid w:val="00317782"/>
    <w:rsid w:val="00326E8E"/>
    <w:rsid w:val="00327A24"/>
    <w:rsid w:val="00327C12"/>
    <w:rsid w:val="00332400"/>
    <w:rsid w:val="00333411"/>
    <w:rsid w:val="00336133"/>
    <w:rsid w:val="003369D4"/>
    <w:rsid w:val="00350602"/>
    <w:rsid w:val="00351B2F"/>
    <w:rsid w:val="003527F3"/>
    <w:rsid w:val="00354063"/>
    <w:rsid w:val="0035411F"/>
    <w:rsid w:val="0035722D"/>
    <w:rsid w:val="0036593E"/>
    <w:rsid w:val="00373B79"/>
    <w:rsid w:val="00374ECB"/>
    <w:rsid w:val="003864E0"/>
    <w:rsid w:val="003873E9"/>
    <w:rsid w:val="00393463"/>
    <w:rsid w:val="00394301"/>
    <w:rsid w:val="00394612"/>
    <w:rsid w:val="003A2C8B"/>
    <w:rsid w:val="003A5FF1"/>
    <w:rsid w:val="003B380B"/>
    <w:rsid w:val="003B4F3D"/>
    <w:rsid w:val="003D0A36"/>
    <w:rsid w:val="003D6C5C"/>
    <w:rsid w:val="003E55D0"/>
    <w:rsid w:val="003E7D0D"/>
    <w:rsid w:val="003F378F"/>
    <w:rsid w:val="003F798C"/>
    <w:rsid w:val="0040485C"/>
    <w:rsid w:val="0040704B"/>
    <w:rsid w:val="00411A4C"/>
    <w:rsid w:val="004121B8"/>
    <w:rsid w:val="0041434E"/>
    <w:rsid w:val="00430197"/>
    <w:rsid w:val="00431C92"/>
    <w:rsid w:val="00443E72"/>
    <w:rsid w:val="0044507A"/>
    <w:rsid w:val="00451493"/>
    <w:rsid w:val="00456802"/>
    <w:rsid w:val="00461CDA"/>
    <w:rsid w:val="004637E9"/>
    <w:rsid w:val="004760E0"/>
    <w:rsid w:val="00476E0A"/>
    <w:rsid w:val="00477DA6"/>
    <w:rsid w:val="00484FD6"/>
    <w:rsid w:val="00486C21"/>
    <w:rsid w:val="004955B9"/>
    <w:rsid w:val="0049639D"/>
    <w:rsid w:val="004970E9"/>
    <w:rsid w:val="004B0224"/>
    <w:rsid w:val="004C2792"/>
    <w:rsid w:val="004C311F"/>
    <w:rsid w:val="004D3CE8"/>
    <w:rsid w:val="004D7C4D"/>
    <w:rsid w:val="004F5890"/>
    <w:rsid w:val="00502079"/>
    <w:rsid w:val="00503B95"/>
    <w:rsid w:val="00504EF7"/>
    <w:rsid w:val="00505479"/>
    <w:rsid w:val="00515743"/>
    <w:rsid w:val="0051709B"/>
    <w:rsid w:val="00523525"/>
    <w:rsid w:val="00523594"/>
    <w:rsid w:val="00531538"/>
    <w:rsid w:val="00533BD6"/>
    <w:rsid w:val="00533DAC"/>
    <w:rsid w:val="00542528"/>
    <w:rsid w:val="00553A83"/>
    <w:rsid w:val="00556F11"/>
    <w:rsid w:val="005572B6"/>
    <w:rsid w:val="00560DC9"/>
    <w:rsid w:val="00562FAA"/>
    <w:rsid w:val="00565BB4"/>
    <w:rsid w:val="00573976"/>
    <w:rsid w:val="00576993"/>
    <w:rsid w:val="00576DEB"/>
    <w:rsid w:val="005901C2"/>
    <w:rsid w:val="005909C3"/>
    <w:rsid w:val="0059191B"/>
    <w:rsid w:val="005970A5"/>
    <w:rsid w:val="005A1D3C"/>
    <w:rsid w:val="005A29BE"/>
    <w:rsid w:val="005A5719"/>
    <w:rsid w:val="005C3C08"/>
    <w:rsid w:val="005D4FF6"/>
    <w:rsid w:val="005E22EF"/>
    <w:rsid w:val="005F1BC6"/>
    <w:rsid w:val="005F33E9"/>
    <w:rsid w:val="006049E7"/>
    <w:rsid w:val="00617BD8"/>
    <w:rsid w:val="006212C3"/>
    <w:rsid w:val="0062508A"/>
    <w:rsid w:val="00630FF8"/>
    <w:rsid w:val="006371C9"/>
    <w:rsid w:val="00637B82"/>
    <w:rsid w:val="00653373"/>
    <w:rsid w:val="00654823"/>
    <w:rsid w:val="006548C4"/>
    <w:rsid w:val="00661CB8"/>
    <w:rsid w:val="00666DA9"/>
    <w:rsid w:val="006709A3"/>
    <w:rsid w:val="006750F3"/>
    <w:rsid w:val="00677773"/>
    <w:rsid w:val="00677B16"/>
    <w:rsid w:val="0068354D"/>
    <w:rsid w:val="006841A6"/>
    <w:rsid w:val="006861F1"/>
    <w:rsid w:val="00692872"/>
    <w:rsid w:val="00694527"/>
    <w:rsid w:val="006B3281"/>
    <w:rsid w:val="006C1876"/>
    <w:rsid w:val="006C2060"/>
    <w:rsid w:val="006D50E4"/>
    <w:rsid w:val="006F013B"/>
    <w:rsid w:val="006F220F"/>
    <w:rsid w:val="006F359E"/>
    <w:rsid w:val="006F52DD"/>
    <w:rsid w:val="00706BA0"/>
    <w:rsid w:val="00714764"/>
    <w:rsid w:val="00716B13"/>
    <w:rsid w:val="0072000E"/>
    <w:rsid w:val="0072175D"/>
    <w:rsid w:val="00727266"/>
    <w:rsid w:val="00742099"/>
    <w:rsid w:val="00751003"/>
    <w:rsid w:val="00754FDF"/>
    <w:rsid w:val="00762020"/>
    <w:rsid w:val="00766FF0"/>
    <w:rsid w:val="00784D44"/>
    <w:rsid w:val="007854D7"/>
    <w:rsid w:val="00796752"/>
    <w:rsid w:val="007979D8"/>
    <w:rsid w:val="00797E18"/>
    <w:rsid w:val="00797FD5"/>
    <w:rsid w:val="007A08B2"/>
    <w:rsid w:val="007A2F1D"/>
    <w:rsid w:val="007A5EDD"/>
    <w:rsid w:val="007A6761"/>
    <w:rsid w:val="007A7F67"/>
    <w:rsid w:val="007B50BD"/>
    <w:rsid w:val="007C0E21"/>
    <w:rsid w:val="007D7D91"/>
    <w:rsid w:val="007E2369"/>
    <w:rsid w:val="007E48B0"/>
    <w:rsid w:val="007E66AC"/>
    <w:rsid w:val="007F24A9"/>
    <w:rsid w:val="00805732"/>
    <w:rsid w:val="0081097E"/>
    <w:rsid w:val="00811E7E"/>
    <w:rsid w:val="00813D84"/>
    <w:rsid w:val="00815DCB"/>
    <w:rsid w:val="0082135D"/>
    <w:rsid w:val="008264B6"/>
    <w:rsid w:val="00826D1A"/>
    <w:rsid w:val="0083622F"/>
    <w:rsid w:val="00843D00"/>
    <w:rsid w:val="00844D5C"/>
    <w:rsid w:val="00845E31"/>
    <w:rsid w:val="00847359"/>
    <w:rsid w:val="00847BA3"/>
    <w:rsid w:val="0085178B"/>
    <w:rsid w:val="008650D7"/>
    <w:rsid w:val="00870EC0"/>
    <w:rsid w:val="00871681"/>
    <w:rsid w:val="00871807"/>
    <w:rsid w:val="00871E3E"/>
    <w:rsid w:val="0087557F"/>
    <w:rsid w:val="00877A9F"/>
    <w:rsid w:val="00880AE9"/>
    <w:rsid w:val="0088239E"/>
    <w:rsid w:val="00891D0A"/>
    <w:rsid w:val="008A393A"/>
    <w:rsid w:val="008A62E9"/>
    <w:rsid w:val="008B04B3"/>
    <w:rsid w:val="008B08F9"/>
    <w:rsid w:val="008B4CBC"/>
    <w:rsid w:val="008B5D37"/>
    <w:rsid w:val="008C1411"/>
    <w:rsid w:val="008C2254"/>
    <w:rsid w:val="008C3567"/>
    <w:rsid w:val="008C3BD9"/>
    <w:rsid w:val="008C7F66"/>
    <w:rsid w:val="008D126F"/>
    <w:rsid w:val="008D426E"/>
    <w:rsid w:val="008E0C89"/>
    <w:rsid w:val="008E25EB"/>
    <w:rsid w:val="008E336E"/>
    <w:rsid w:val="008E52CF"/>
    <w:rsid w:val="008E7025"/>
    <w:rsid w:val="008E78F8"/>
    <w:rsid w:val="009023FD"/>
    <w:rsid w:val="0090535A"/>
    <w:rsid w:val="00905B1D"/>
    <w:rsid w:val="00906B12"/>
    <w:rsid w:val="009110E2"/>
    <w:rsid w:val="009246E1"/>
    <w:rsid w:val="00931B32"/>
    <w:rsid w:val="00940230"/>
    <w:rsid w:val="00943118"/>
    <w:rsid w:val="00950B21"/>
    <w:rsid w:val="00952C41"/>
    <w:rsid w:val="00956399"/>
    <w:rsid w:val="00957DC1"/>
    <w:rsid w:val="009608EC"/>
    <w:rsid w:val="00962260"/>
    <w:rsid w:val="00963C77"/>
    <w:rsid w:val="0097249A"/>
    <w:rsid w:val="00975A4A"/>
    <w:rsid w:val="00977598"/>
    <w:rsid w:val="00982DE9"/>
    <w:rsid w:val="00984466"/>
    <w:rsid w:val="00985017"/>
    <w:rsid w:val="00985F6A"/>
    <w:rsid w:val="009864C3"/>
    <w:rsid w:val="00987A77"/>
    <w:rsid w:val="00991060"/>
    <w:rsid w:val="00992A3B"/>
    <w:rsid w:val="00997BB9"/>
    <w:rsid w:val="009B0AAD"/>
    <w:rsid w:val="009B3FA4"/>
    <w:rsid w:val="009C2E1A"/>
    <w:rsid w:val="009E203B"/>
    <w:rsid w:val="009E51ED"/>
    <w:rsid w:val="009E6CA4"/>
    <w:rsid w:val="009E7738"/>
    <w:rsid w:val="009F156C"/>
    <w:rsid w:val="009F1BB1"/>
    <w:rsid w:val="009F262E"/>
    <w:rsid w:val="009F2A69"/>
    <w:rsid w:val="009F502A"/>
    <w:rsid w:val="00A006FE"/>
    <w:rsid w:val="00A1023C"/>
    <w:rsid w:val="00A24B90"/>
    <w:rsid w:val="00A24F97"/>
    <w:rsid w:val="00A2647B"/>
    <w:rsid w:val="00A3648C"/>
    <w:rsid w:val="00A42307"/>
    <w:rsid w:val="00A46345"/>
    <w:rsid w:val="00A530E0"/>
    <w:rsid w:val="00A61290"/>
    <w:rsid w:val="00A62D18"/>
    <w:rsid w:val="00A65029"/>
    <w:rsid w:val="00A72C51"/>
    <w:rsid w:val="00A731EE"/>
    <w:rsid w:val="00A838FE"/>
    <w:rsid w:val="00A90622"/>
    <w:rsid w:val="00AA2564"/>
    <w:rsid w:val="00AA2DEE"/>
    <w:rsid w:val="00AA3DEF"/>
    <w:rsid w:val="00AA4825"/>
    <w:rsid w:val="00AA7601"/>
    <w:rsid w:val="00AB2954"/>
    <w:rsid w:val="00AB347C"/>
    <w:rsid w:val="00AB4728"/>
    <w:rsid w:val="00AB7FF9"/>
    <w:rsid w:val="00AC18B9"/>
    <w:rsid w:val="00AC2156"/>
    <w:rsid w:val="00AC21A4"/>
    <w:rsid w:val="00AC48F5"/>
    <w:rsid w:val="00AC502A"/>
    <w:rsid w:val="00AC61E3"/>
    <w:rsid w:val="00AD0C50"/>
    <w:rsid w:val="00AD3D2D"/>
    <w:rsid w:val="00AD40CE"/>
    <w:rsid w:val="00AE2234"/>
    <w:rsid w:val="00AE351A"/>
    <w:rsid w:val="00AE492C"/>
    <w:rsid w:val="00AE590C"/>
    <w:rsid w:val="00AF0C12"/>
    <w:rsid w:val="00AF27AE"/>
    <w:rsid w:val="00AF64CC"/>
    <w:rsid w:val="00B011B8"/>
    <w:rsid w:val="00B0451B"/>
    <w:rsid w:val="00B10367"/>
    <w:rsid w:val="00B13783"/>
    <w:rsid w:val="00B14B3C"/>
    <w:rsid w:val="00B16B94"/>
    <w:rsid w:val="00B17F13"/>
    <w:rsid w:val="00B21791"/>
    <w:rsid w:val="00B26B5D"/>
    <w:rsid w:val="00B270E9"/>
    <w:rsid w:val="00B32094"/>
    <w:rsid w:val="00B3250E"/>
    <w:rsid w:val="00B44D39"/>
    <w:rsid w:val="00B45306"/>
    <w:rsid w:val="00B455D0"/>
    <w:rsid w:val="00B4661B"/>
    <w:rsid w:val="00B50D5F"/>
    <w:rsid w:val="00B572E5"/>
    <w:rsid w:val="00B7122C"/>
    <w:rsid w:val="00B7367B"/>
    <w:rsid w:val="00B745A7"/>
    <w:rsid w:val="00B87EBE"/>
    <w:rsid w:val="00B92D48"/>
    <w:rsid w:val="00BA483C"/>
    <w:rsid w:val="00BB2443"/>
    <w:rsid w:val="00BB77D2"/>
    <w:rsid w:val="00BC06D7"/>
    <w:rsid w:val="00BC24F9"/>
    <w:rsid w:val="00BC3E49"/>
    <w:rsid w:val="00BC5E27"/>
    <w:rsid w:val="00BC6EAD"/>
    <w:rsid w:val="00BE01F0"/>
    <w:rsid w:val="00BF0C4E"/>
    <w:rsid w:val="00BF31FE"/>
    <w:rsid w:val="00BF4D15"/>
    <w:rsid w:val="00BF5016"/>
    <w:rsid w:val="00BF6B28"/>
    <w:rsid w:val="00C03364"/>
    <w:rsid w:val="00C04488"/>
    <w:rsid w:val="00C059EE"/>
    <w:rsid w:val="00C102BE"/>
    <w:rsid w:val="00C117B2"/>
    <w:rsid w:val="00C20BEA"/>
    <w:rsid w:val="00C242C9"/>
    <w:rsid w:val="00C2540D"/>
    <w:rsid w:val="00C26BFA"/>
    <w:rsid w:val="00C37318"/>
    <w:rsid w:val="00C41AD7"/>
    <w:rsid w:val="00C62A5D"/>
    <w:rsid w:val="00C637C9"/>
    <w:rsid w:val="00C66415"/>
    <w:rsid w:val="00C7627A"/>
    <w:rsid w:val="00C80832"/>
    <w:rsid w:val="00C811ED"/>
    <w:rsid w:val="00C90D81"/>
    <w:rsid w:val="00C93D2C"/>
    <w:rsid w:val="00C950B3"/>
    <w:rsid w:val="00CA3C13"/>
    <w:rsid w:val="00CA52D5"/>
    <w:rsid w:val="00CB4687"/>
    <w:rsid w:val="00CB5E7D"/>
    <w:rsid w:val="00CC06F0"/>
    <w:rsid w:val="00CC5E7E"/>
    <w:rsid w:val="00CC7D9F"/>
    <w:rsid w:val="00CD22E6"/>
    <w:rsid w:val="00CD5275"/>
    <w:rsid w:val="00CD65FE"/>
    <w:rsid w:val="00CD742D"/>
    <w:rsid w:val="00CE43C4"/>
    <w:rsid w:val="00CE69D6"/>
    <w:rsid w:val="00CE7B21"/>
    <w:rsid w:val="00CF00AA"/>
    <w:rsid w:val="00CF556C"/>
    <w:rsid w:val="00CF7C20"/>
    <w:rsid w:val="00D0011C"/>
    <w:rsid w:val="00D031D3"/>
    <w:rsid w:val="00D047BA"/>
    <w:rsid w:val="00D108D4"/>
    <w:rsid w:val="00D12499"/>
    <w:rsid w:val="00D23617"/>
    <w:rsid w:val="00D23A48"/>
    <w:rsid w:val="00D317CF"/>
    <w:rsid w:val="00D416B5"/>
    <w:rsid w:val="00D4277C"/>
    <w:rsid w:val="00D42EAF"/>
    <w:rsid w:val="00D43DAD"/>
    <w:rsid w:val="00D56B64"/>
    <w:rsid w:val="00D62F64"/>
    <w:rsid w:val="00D65033"/>
    <w:rsid w:val="00D700FA"/>
    <w:rsid w:val="00D704CD"/>
    <w:rsid w:val="00D76115"/>
    <w:rsid w:val="00D819FE"/>
    <w:rsid w:val="00D831CD"/>
    <w:rsid w:val="00D967C1"/>
    <w:rsid w:val="00DA5677"/>
    <w:rsid w:val="00DB3220"/>
    <w:rsid w:val="00DB5B65"/>
    <w:rsid w:val="00DB78DE"/>
    <w:rsid w:val="00DE2027"/>
    <w:rsid w:val="00DF4735"/>
    <w:rsid w:val="00DF4ADE"/>
    <w:rsid w:val="00DF5D65"/>
    <w:rsid w:val="00E01710"/>
    <w:rsid w:val="00E07698"/>
    <w:rsid w:val="00E076BE"/>
    <w:rsid w:val="00E11879"/>
    <w:rsid w:val="00E15D01"/>
    <w:rsid w:val="00E20226"/>
    <w:rsid w:val="00E22794"/>
    <w:rsid w:val="00E24B79"/>
    <w:rsid w:val="00E312CD"/>
    <w:rsid w:val="00E35646"/>
    <w:rsid w:val="00E368FC"/>
    <w:rsid w:val="00E36EEF"/>
    <w:rsid w:val="00E420CC"/>
    <w:rsid w:val="00E505B2"/>
    <w:rsid w:val="00E50C67"/>
    <w:rsid w:val="00E50CEF"/>
    <w:rsid w:val="00E52AA5"/>
    <w:rsid w:val="00E566A3"/>
    <w:rsid w:val="00E61FCF"/>
    <w:rsid w:val="00E63F82"/>
    <w:rsid w:val="00E66F25"/>
    <w:rsid w:val="00E83FA3"/>
    <w:rsid w:val="00E84445"/>
    <w:rsid w:val="00E86631"/>
    <w:rsid w:val="00E92788"/>
    <w:rsid w:val="00E9324D"/>
    <w:rsid w:val="00E962CE"/>
    <w:rsid w:val="00EA05E6"/>
    <w:rsid w:val="00EA5848"/>
    <w:rsid w:val="00EA65BE"/>
    <w:rsid w:val="00EB1035"/>
    <w:rsid w:val="00EB2130"/>
    <w:rsid w:val="00EB37B2"/>
    <w:rsid w:val="00EB38F0"/>
    <w:rsid w:val="00EB3BC7"/>
    <w:rsid w:val="00EB50C1"/>
    <w:rsid w:val="00EB74C6"/>
    <w:rsid w:val="00EC0856"/>
    <w:rsid w:val="00EC4C95"/>
    <w:rsid w:val="00ED2F66"/>
    <w:rsid w:val="00ED7173"/>
    <w:rsid w:val="00EE0CAA"/>
    <w:rsid w:val="00EE146D"/>
    <w:rsid w:val="00EE1C3A"/>
    <w:rsid w:val="00EE4131"/>
    <w:rsid w:val="00EE73D3"/>
    <w:rsid w:val="00EF1444"/>
    <w:rsid w:val="00EF32BC"/>
    <w:rsid w:val="00EF7696"/>
    <w:rsid w:val="00F01441"/>
    <w:rsid w:val="00F05743"/>
    <w:rsid w:val="00F11713"/>
    <w:rsid w:val="00F11F67"/>
    <w:rsid w:val="00F135D0"/>
    <w:rsid w:val="00F15940"/>
    <w:rsid w:val="00F23B49"/>
    <w:rsid w:val="00F24393"/>
    <w:rsid w:val="00F322C1"/>
    <w:rsid w:val="00F32AE4"/>
    <w:rsid w:val="00F337CE"/>
    <w:rsid w:val="00F37FDD"/>
    <w:rsid w:val="00F43347"/>
    <w:rsid w:val="00F47014"/>
    <w:rsid w:val="00F66F29"/>
    <w:rsid w:val="00F7085B"/>
    <w:rsid w:val="00F77ACE"/>
    <w:rsid w:val="00F83C9E"/>
    <w:rsid w:val="00F86135"/>
    <w:rsid w:val="00F91656"/>
    <w:rsid w:val="00F91876"/>
    <w:rsid w:val="00F9347C"/>
    <w:rsid w:val="00FA1249"/>
    <w:rsid w:val="00FA2809"/>
    <w:rsid w:val="00FA4F86"/>
    <w:rsid w:val="00FA6F88"/>
    <w:rsid w:val="00FB3EB6"/>
    <w:rsid w:val="00FB5059"/>
    <w:rsid w:val="00FC01D3"/>
    <w:rsid w:val="00FC3897"/>
    <w:rsid w:val="00FC4513"/>
    <w:rsid w:val="00FD3472"/>
    <w:rsid w:val="00FE45AE"/>
    <w:rsid w:val="00FE5592"/>
    <w:rsid w:val="00FF1939"/>
    <w:rsid w:val="00FF6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16E"/>
    <w:pPr>
      <w:spacing w:line="276" w:lineRule="auto"/>
    </w:pPr>
    <w:rPr>
      <w:rFonts w:ascii="Verdana" w:hAnsi="Verdana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B37B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B37B2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EB37B2"/>
    <w:rPr>
      <w:color w:val="0000FF"/>
      <w:u w:val="single"/>
    </w:rPr>
  </w:style>
  <w:style w:type="paragraph" w:styleId="Sidehoved">
    <w:name w:val="header"/>
    <w:basedOn w:val="Normal"/>
    <w:link w:val="SidehovedTegn"/>
    <w:uiPriority w:val="99"/>
    <w:semiHidden/>
    <w:unhideWhenUsed/>
    <w:rsid w:val="00992A3B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992A3B"/>
    <w:rPr>
      <w:rFonts w:ascii="Verdana" w:hAnsi="Verdana"/>
      <w:szCs w:val="22"/>
      <w:lang w:eastAsia="en-US"/>
    </w:rPr>
  </w:style>
  <w:style w:type="paragraph" w:styleId="Sidefod">
    <w:name w:val="footer"/>
    <w:basedOn w:val="Normal"/>
    <w:link w:val="SidefodTegn"/>
    <w:uiPriority w:val="99"/>
    <w:semiHidden/>
    <w:unhideWhenUsed/>
    <w:rsid w:val="00992A3B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992A3B"/>
    <w:rPr>
      <w:rFonts w:ascii="Verdana" w:hAnsi="Verdana"/>
      <w:szCs w:val="22"/>
      <w:lang w:eastAsia="en-US"/>
    </w:rPr>
  </w:style>
  <w:style w:type="paragraph" w:styleId="Listeafsnit">
    <w:name w:val="List Paragraph"/>
    <w:basedOn w:val="Normal"/>
    <w:uiPriority w:val="34"/>
    <w:qFormat/>
    <w:rsid w:val="00DA5677"/>
    <w:pPr>
      <w:ind w:left="720"/>
      <w:contextualSpacing/>
    </w:pPr>
  </w:style>
  <w:style w:type="table" w:styleId="Tabel-Gitter">
    <w:name w:val="Table Grid"/>
    <w:basedOn w:val="Tabel-Normal"/>
    <w:uiPriority w:val="59"/>
    <w:rsid w:val="00E505B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olutio@solutio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dministration\Standarder\SolutioBrevpapirLogo_Til_PDF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SolutioBrevpapirLogo_Til_PDF</Template>
  <TotalTime>5</TotalTime>
  <Pages>2</Pages>
  <Words>242</Words>
  <Characters>1481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Solutio ApS</Company>
  <LinksUpToDate>false</LinksUpToDate>
  <CharactersWithSpaces>1720</CharactersWithSpaces>
  <SharedDoc>false</SharedDoc>
  <HLinks>
    <vt:vector size="6" baseType="variant">
      <vt:variant>
        <vt:i4>393252</vt:i4>
      </vt:variant>
      <vt:variant>
        <vt:i4>0</vt:i4>
      </vt:variant>
      <vt:variant>
        <vt:i4>0</vt:i4>
      </vt:variant>
      <vt:variant>
        <vt:i4>5</vt:i4>
      </vt:variant>
      <vt:variant>
        <vt:lpwstr>mailto:solutio@solutio.dk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Frivilligt forlig</dc:title>
  <dc:creator>Brian R. Jensen</dc:creator>
  <cp:lastModifiedBy>Brian R. Jensen</cp:lastModifiedBy>
  <cp:revision>3</cp:revision>
  <cp:lastPrinted>2009-03-25T12:00:00Z</cp:lastPrinted>
  <dcterms:created xsi:type="dcterms:W3CDTF">2010-10-26T09:19:00Z</dcterms:created>
  <dcterms:modified xsi:type="dcterms:W3CDTF">2010-10-26T09:21:00Z</dcterms:modified>
</cp:coreProperties>
</file>