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gitter"/>
        <w:tblpPr w:leftFromText="187" w:rightFromText="187" w:vertAnchor="page" w:horzAnchor="page" w:tblpXSpec="center" w:tblpY="1139"/>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left w:w="144" w:type="dxa"/>
          <w:bottom w:w="14" w:type="dxa"/>
          <w:right w:w="144" w:type="dxa"/>
        </w:tblCellMar>
        <w:tblLook w:val="04A0"/>
      </w:tblPr>
      <w:tblGrid>
        <w:gridCol w:w="6480"/>
        <w:gridCol w:w="3240"/>
      </w:tblGrid>
      <w:tr w:rsidR="008E1D0D">
        <w:trPr>
          <w:trHeight w:hRule="exact" w:val="576"/>
        </w:trPr>
        <w:tc>
          <w:tcPr>
            <w:tcW w:w="6480" w:type="dxa"/>
            <w:shd w:val="clear" w:color="auto" w:fill="auto"/>
            <w:vAlign w:val="bottom"/>
          </w:tcPr>
          <w:p w:rsidR="008E1D0D" w:rsidRDefault="0038724F">
            <w:r>
              <w:rPr>
                <w:noProof/>
              </w:rPr>
              <w:pict>
                <v:rect id="_x0000_s1506" style="position:absolute;margin-left:57pt;margin-top:91.65pt;width:325.9pt;height:275.75pt;z-index:-251609088;mso-position-horizontal-relative:page;mso-position-vertical-relative:page" o:allowincell="f" fillcolor="#d7e3bc" stroked="f">
                  <v:fill color2="white [3212]" rotate="t" angle="-45" focusposition="1" focussize="" focus="100%" type="gradientRadial">
                    <o:fill v:ext="view" type="gradientCenter"/>
                  </v:fill>
                  <w10:wrap anchorx="page" anchory="page"/>
                  <w10:anchorlock/>
                </v:rect>
              </w:pict>
            </w:r>
            <w:r>
              <w:rPr>
                <w:noProof/>
              </w:rPr>
              <w:pict>
                <v:shapetype id="_x0000_t202" coordsize="21600,21600" o:spt="202" path="m,l,21600r21600,l21600,xe">
                  <v:stroke joinstyle="miter"/>
                  <v:path gradientshapeok="t" o:connecttype="rect"/>
                </v:shapetype>
                <v:shape id="_x0000_s1491" type="#_x0000_t202" style="position:absolute;margin-left:382.3pt;margin-top:91.45pt;width:162pt;height:275.75pt;z-index:251689984;mso-position-horizontal-relative:page;mso-position-vertical-relative:page" o:allowincell="f" filled="f" stroked="f">
                  <v:textbox style="mso-next-textbox:#_x0000_s1491" inset="0,0,0,0">
                    <w:txbxContent>
                      <w:p w:rsidR="008E1D0D" w:rsidRDefault="00F14EEB">
                        <w:r>
                          <w:rPr>
                            <w:noProof/>
                          </w:rPr>
                          <w:drawing>
                            <wp:inline distT="0" distB="0" distL="0" distR="0">
                              <wp:extent cx="2056122" cy="3563951"/>
                              <wp:effectExtent l="0" t="0" r="0" b="0"/>
                              <wp:docPr id="14" name="j017588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0175886.tif"/>
                                      <pic:cNvPicPr>
                                        <a:picLocks noChangeAspect="1"/>
                                      </pic:cNvPicPr>
                                    </pic:nvPicPr>
                                    <pic:blipFill>
                                      <a:blip r:embed="rId8"/>
                                      <a:srcRect r="27437" b="14209"/>
                                      <a:stretch>
                                        <a:fillRect/>
                                      </a:stretch>
                                    </pic:blipFill>
                                    <pic:spPr>
                                      <a:xfrm>
                                        <a:off x="0" y="0"/>
                                        <a:ext cx="2057400" cy="3562350"/>
                                      </a:xfrm>
                                      <a:prstGeom prst="rect">
                                        <a:avLst/>
                                      </a:prstGeom>
                                    </pic:spPr>
                                  </pic:pic>
                                </a:graphicData>
                              </a:graphic>
                            </wp:inline>
                          </w:drawing>
                        </w:r>
                      </w:p>
                    </w:txbxContent>
                  </v:textbox>
                  <w10:wrap anchorx="page" anchory="page"/>
                  <w10:anchorlock/>
                </v:shape>
              </w:pict>
            </w:r>
            <w:r>
              <w:rPr>
                <w:noProof/>
              </w:rPr>
              <w:pict>
                <v:rect id="_x0000_s1490" style="position:absolute;margin-left:382.3pt;margin-top:56.05pt;width:162pt;height:35.85pt;z-index:251688960;mso-position-horizontal-relative:page;mso-position-vertical-relative:page;v-text-anchor:bottom" o:allowincell="f" fillcolor="#c3d69b" stroked="f">
                  <v:textbox style="mso-next-textbox:#_x0000_s1490">
                    <w:txbxContent>
                      <w:sdt>
                        <w:sdtPr>
                          <w:id w:val="10228985"/>
                          <w:placeholder>
                            <w:docPart w:val="8D3C93E958D143988DB762828F7395C1"/>
                          </w:placeholder>
                          <w:showingPlcHdr/>
                        </w:sdtPr>
                        <w:sdtContent>
                          <w:p w:rsidR="008E1D0D" w:rsidRDefault="00F14EEB">
                            <w:pPr>
                              <w:pStyle w:val="Nyhedsbrevetsstrrelse"/>
                            </w:pPr>
                            <w:r>
                              <w:rPr>
                                <w:rStyle w:val="Pladsholdertekst"/>
                                <w:color w:val="FFFFFF" w:themeColor="background1"/>
                              </w:rPr>
                              <w:t>[1. årgang, nummer 1]</w:t>
                            </w:r>
                          </w:p>
                        </w:sdtContent>
                      </w:sdt>
                    </w:txbxContent>
                  </v:textbox>
                  <w10:wrap anchorx="page" anchory="page"/>
                  <w10:anchorlock/>
                </v:rect>
              </w:pict>
            </w:r>
            <w:sdt>
              <w:sdtPr>
                <w:rPr>
                  <w:rStyle w:val="Firmanavntegnpforside"/>
                </w:rPr>
                <w:id w:val="2448579"/>
                <w:placeholder>
                  <w:docPart w:val="C398C789DF044F138E710555E648B9AD"/>
                </w:placeholder>
                <w:showingPlcHdr/>
                <w:dataBinding w:prefixMappings="xmlns:ns0='http://schemas.microsoft.com/office/2006/coverPageProps'" w:xpath="/ns0:CoverPageProperties[1]/ns0:PublishDate[1]" w:storeItemID="{55AF091B-3C7A-41E3-B477-F2FDAA23CFDA}"/>
                <w:date>
                  <w:dateFormat w:val="MMMM yyyy"/>
                  <w:lid w:val="en-US"/>
                  <w:storeMappedDataAs w:val="dateTime"/>
                  <w:calendar w:val="gregorian"/>
                </w:date>
              </w:sdtPr>
              <w:sdtContent>
                <w:r w:rsidR="00F14EEB">
                  <w:t>[Vælg datoen]</w:t>
                </w:r>
              </w:sdtContent>
            </w:sdt>
            <w:r w:rsidR="00F14EEB">
              <w:rPr>
                <w:rStyle w:val="Firmanavntegnpforside"/>
              </w:rPr>
              <w:t xml:space="preserve"> | </w:t>
            </w:r>
            <w:sdt>
              <w:sdtPr>
                <w:rPr>
                  <w:rStyle w:val="Firmanavntegnpforside"/>
                </w:rPr>
                <w:alias w:val="Firma"/>
                <w:tag w:val="Firma"/>
                <w:id w:val="2448584"/>
                <w:placeholder>
                  <w:docPart w:val="01A90C54DC2D4609B61F94BF84770266"/>
                </w:placeholder>
                <w:showingPlcHdr/>
                <w:dataBinding w:prefixMappings="xmlns:ns0='http://schemas.openxmlformats.org/officeDocument/2006/extended-properties'" w:xpath="/ns0:Properties[1]/ns0:Company[1]" w:storeItemID="{6668398D-A668-4E3E-A5EB-62B293D839F1}"/>
                <w:text/>
              </w:sdtPr>
              <w:sdtContent>
                <w:r w:rsidR="00F14EEB">
                  <w:rPr>
                    <w:rStyle w:val="Firmanavntegnpforside"/>
                  </w:rPr>
                  <w:t>[Firmanavn]</w:t>
                </w:r>
              </w:sdtContent>
            </w:sdt>
            <w:r w:rsidR="00F14EEB">
              <w:rPr>
                <w:rStyle w:val="Firmanavntegnpforside"/>
              </w:rPr>
              <w:t xml:space="preserve"> | </w:t>
            </w:r>
            <w:sdt>
              <w:sdtPr>
                <w:rPr>
                  <w:rStyle w:val="Firmanavntegnpforside"/>
                </w:rPr>
                <w:alias w:val="Telefon"/>
                <w:tag w:val="Telefon"/>
                <w:id w:val="2448594"/>
                <w:placeholder>
                  <w:docPart w:val="DBBFD54BAFEA470E9C2518B4E59F59D9"/>
                </w:placeholder>
                <w:showingPlcHdr/>
                <w:dataBinding w:prefixMappings="xmlns:ns0='http://schemas.microsoft.com/office/2006/coverPageProps'" w:xpath="/ns0:CoverPageProperties[1]/ns0:CompanyPhone[1]" w:storeItemID="{55AF091B-3C7A-41E3-B477-F2FDAA23CFDA}"/>
                <w:text/>
              </w:sdtPr>
              <w:sdtContent>
                <w:r w:rsidR="00F14EEB">
                  <w:rPr>
                    <w:rStyle w:val="Firmanavntegnpforside"/>
                  </w:rPr>
                  <w:t>[Telefonnummer]</w:t>
                </w:r>
              </w:sdtContent>
            </w:sdt>
          </w:p>
        </w:tc>
        <w:tc>
          <w:tcPr>
            <w:tcW w:w="3240" w:type="dxa"/>
            <w:vMerge w:val="restart"/>
            <w:shd w:val="clear" w:color="auto" w:fill="auto"/>
            <w:tcMar>
              <w:top w:w="0" w:type="dxa"/>
              <w:left w:w="0" w:type="dxa"/>
              <w:bottom w:w="0" w:type="dxa"/>
              <w:right w:w="0" w:type="dxa"/>
            </w:tcMar>
            <w:vAlign w:val="bottom"/>
          </w:tcPr>
          <w:p w:rsidR="008E1D0D" w:rsidRDefault="008E1D0D">
            <w:pPr>
              <w:pStyle w:val="Nyhedsbrevetsstrrelse"/>
            </w:pPr>
          </w:p>
        </w:tc>
      </w:tr>
      <w:tr w:rsidR="008E1D0D" w:rsidTr="00062E34">
        <w:trPr>
          <w:trHeight w:val="4651"/>
        </w:trPr>
        <w:tc>
          <w:tcPr>
            <w:tcW w:w="6480" w:type="dxa"/>
            <w:shd w:val="clear" w:color="auto" w:fill="auto"/>
            <w:vAlign w:val="bottom"/>
          </w:tcPr>
          <w:p w:rsidR="008E1D0D" w:rsidRDefault="0038724F">
            <w:pPr>
              <w:pStyle w:val="Titelpnyhedsbrev"/>
              <w:framePr w:hSpace="0" w:wrap="auto" w:vAnchor="margin" w:hAnchor="text" w:yAlign="inline"/>
            </w:pPr>
            <w:r>
              <w:pict>
                <v:shape id="_x0000_s1488" type="#_x0000_t202" style="position:absolute;margin-left:58.25pt;margin-top:362.25pt;width:324.5pt;height:261.75pt;z-index:251686912;mso-position-horizontal-relative:page;mso-position-vertical-relative:page" o:allowincell="f" filled="f" stroked="f" strokecolor="#bfbfbf [2412]">
                  <v:textbox style="mso-next-textbox:#_x0000_s1488" inset="3.6pt,,3.6pt">
                    <w:txbxContent>
                      <w:p w:rsidR="008E1D0D" w:rsidRDefault="00F14EEB">
                        <w:pPr>
                          <w:pStyle w:val="Nyhedsbrevetsbrdtekst"/>
                        </w:pPr>
                        <w:r>
                          <w:t>En overskrift skal ved hjælp af få, præcise ord gengive indholdet af teksten og føre læserne ind i historien. Formuler overskriften, før du skriver historien. På denne måde holder overskriften dig fast på essensen af historien.</w:t>
                        </w:r>
                      </w:p>
                      <w:p w:rsidR="008E1D0D" w:rsidRDefault="00F14EEB">
                        <w:pPr>
                          <w:pStyle w:val="Nyhedsbrevetsbrdtekst"/>
                        </w:pPr>
                        <w:r>
                          <w:t>Her er nogle eksempler på mulige overskrifter: Produkt får branchepris, Nyt produkt kan spare tid, Rekruttering af nye medlemmer overstiger forventningerne og Åbning af nyt lokalt kontor.</w:t>
                        </w:r>
                      </w:p>
                      <w:p w:rsidR="008E1D0D" w:rsidRDefault="00F14EEB">
                        <w:pPr>
                          <w:pStyle w:val="Nyhedsbrevetsbrdtekst"/>
                        </w:pPr>
                        <w:r>
                          <w:t>Én fordel ved at bruge nyhedsbrevet til fremme af produkter eller tjenester er, at du kan genbruge indhold fra andre marketingmaterialer, f.eks. pressemeddelelser og markedsundersøgelser.</w:t>
                        </w:r>
                      </w:p>
                      <w:p w:rsidR="008E1D0D" w:rsidRDefault="00F14EEB">
                        <w:pPr>
                          <w:pStyle w:val="Nyhedsbrevetsbrdtekst"/>
                        </w:pPr>
                        <w:r>
                          <w:t>Mens hovedformålet med at udsende et nyhedsbrev som regel er at sælge et produkt eller en tjeneste, er nøglen til et populært nyhedsbrev at give brugeren et nyttigt hjælpemiddel.</w:t>
                        </w:r>
                      </w:p>
                      <w:p w:rsidR="008E1D0D" w:rsidRDefault="00F14EEB">
                        <w:pPr>
                          <w:pStyle w:val="Nyhedsbrevetsbrdtekst"/>
                        </w:pPr>
                        <w:r>
                          <w:t>Indhold fra nyhedsbrevet kan også bruges på jeres websted. Nyhedsbrevet konverteres nemt til en webpublikation i Microsoft Word. Så når nyhedsbrevet er skrevet færdigt, kan du konvertere det til en webside og udgive det på internettet.</w:t>
                        </w:r>
                      </w:p>
                      <w:p w:rsidR="008E1D0D" w:rsidRDefault="00F14EEB">
                        <w:pPr>
                          <w:pStyle w:val="Nyhedsbrevetsbrdtekst"/>
                        </w:pPr>
                        <w:r>
                          <w:t>Et nyhedsbrev kan beskæftige sig med stort set alt, men artikler om aktuel teknologi eller nye produkter inden for firmaets forretningsområde er oplagte.</w:t>
                        </w:r>
                      </w:p>
                      <w:p w:rsidR="008E1D0D" w:rsidRDefault="008E1D0D">
                        <w:pPr>
                          <w:pStyle w:val="Nyhedsbrevetsbrdtekst"/>
                        </w:pPr>
                      </w:p>
                    </w:txbxContent>
                  </v:textbox>
                  <w10:wrap anchorx="page" anchory="page"/>
                </v:shape>
              </w:pict>
            </w:r>
            <w:sdt>
              <w:sdtPr>
                <w:id w:val="2448607"/>
                <w:placeholder>
                  <w:docPart w:val="A3FEAE265E2C41E8BC6DD8A35D877998"/>
                </w:placeholder>
                <w:showingPlcHdr/>
                <w:dataBinding w:prefixMappings="xmlns:ns0='http://schemas.openxmlformats.org/package/2006/metadata/core-properties' xmlns:ns1='http://purl.org/dc/elements/1.1/'" w:xpath="/ns0:coreProperties[1]/ns1:title[1]" w:storeItemID="{6C3C8BC8-F283-45AE-878A-BAB7291924A1}"/>
                <w:text/>
              </w:sdtPr>
              <w:sdtContent>
                <w:r w:rsidR="00F14EEB">
                  <w:t>[titel]</w:t>
                </w:r>
              </w:sdtContent>
            </w:sdt>
          </w:p>
        </w:tc>
        <w:tc>
          <w:tcPr>
            <w:tcW w:w="3240" w:type="dxa"/>
            <w:vMerge/>
            <w:shd w:val="clear" w:color="auto" w:fill="auto"/>
          </w:tcPr>
          <w:p w:rsidR="008E1D0D" w:rsidRDefault="008E1D0D"/>
        </w:tc>
      </w:tr>
      <w:tr w:rsidR="008E1D0D">
        <w:trPr>
          <w:trHeight w:hRule="exact" w:val="720"/>
        </w:trPr>
        <w:tc>
          <w:tcPr>
            <w:tcW w:w="6480" w:type="dxa"/>
            <w:shd w:val="clear" w:color="auto" w:fill="auto"/>
            <w:vAlign w:val="bottom"/>
          </w:tcPr>
          <w:p w:rsidR="008E1D0D" w:rsidRDefault="0038724F">
            <w:pPr>
              <w:pStyle w:val="overskrift4"/>
            </w:pPr>
            <w:r>
              <w:pict>
                <v:shape id="_x0000_s1487" type="#_x0000_t202" style="position:absolute;left:0;text-align:left;margin-left:382.3pt;margin-top:367.4pt;width:162pt;height:355.05pt;z-index:251685888;mso-position-horizontal-relative:page;mso-position-vertical-relative:page" o:allowincell="f" fillcolor="#f2f2f2 [3052]" stroked="f" strokecolor="#bfbfbf [2412]">
                  <v:textbox style="mso-next-textbox:#_x0000_s1487" inset="14.4pt,7.2pt,14.4pt,7.2pt">
                    <w:txbxContent>
                      <w:p w:rsidR="008E1D0D" w:rsidRDefault="00F14EEB">
                        <w:pPr>
                          <w:pStyle w:val="Titelpmargentekst"/>
                        </w:pPr>
                        <w:r>
                          <w:t>Indhold</w:t>
                        </w:r>
                      </w:p>
                      <w:p w:rsidR="008E1D0D" w:rsidRDefault="00F14EEB">
                        <w:pPr>
                          <w:pStyle w:val="Margentekstensundertitel"/>
                        </w:pPr>
                        <w:r>
                          <w:t>Mere detaljerede artikler</w:t>
                        </w:r>
                      </w:p>
                      <w:p w:rsidR="008E1D0D" w:rsidRDefault="00F14EEB">
                        <w:pPr>
                          <w:pStyle w:val="Indhold"/>
                        </w:pPr>
                        <w:r>
                          <w:t xml:space="preserve">Titel på artikel </w:t>
                        </w:r>
                        <w:r>
                          <w:tab/>
                          <w:t>1</w:t>
                        </w:r>
                      </w:p>
                      <w:p w:rsidR="008E1D0D" w:rsidRDefault="00F14EEB">
                        <w:pPr>
                          <w:pStyle w:val="Indhold"/>
                        </w:pPr>
                        <w:r>
                          <w:t xml:space="preserve">Titel på artikel </w:t>
                        </w:r>
                        <w:r>
                          <w:tab/>
                          <w:t>2</w:t>
                        </w:r>
                      </w:p>
                      <w:p w:rsidR="008E1D0D" w:rsidRDefault="00F14EEB">
                        <w:pPr>
                          <w:pStyle w:val="Indhold"/>
                        </w:pPr>
                        <w:r>
                          <w:t xml:space="preserve">Titel på artikel </w:t>
                        </w:r>
                        <w:r>
                          <w:tab/>
                          <w:t>3</w:t>
                        </w:r>
                      </w:p>
                      <w:p w:rsidR="008E1D0D" w:rsidRDefault="00F14EEB">
                        <w:pPr>
                          <w:pStyle w:val="Indhold"/>
                        </w:pPr>
                        <w:r>
                          <w:t xml:space="preserve">Titel på artikel </w:t>
                        </w:r>
                        <w:r>
                          <w:tab/>
                          <w:t>4</w:t>
                        </w:r>
                      </w:p>
                      <w:p w:rsidR="008E1D0D" w:rsidRDefault="00F14EEB">
                        <w:pPr>
                          <w:pStyle w:val="Margentekstensundertitel"/>
                        </w:pPr>
                        <w:r>
                          <w:t>Individuelle højdepunkter</w:t>
                        </w:r>
                      </w:p>
                      <w:p w:rsidR="008E1D0D" w:rsidRDefault="00F14EEB">
                        <w:pPr>
                          <w:pStyle w:val="Indhold"/>
                        </w:pPr>
                        <w:r>
                          <w:t>Artikel</w:t>
                        </w:r>
                        <w:r>
                          <w:tab/>
                          <w:t>2</w:t>
                        </w:r>
                      </w:p>
                      <w:p w:rsidR="008E1D0D" w:rsidRDefault="00F14EEB">
                        <w:pPr>
                          <w:pStyle w:val="Indhold"/>
                        </w:pPr>
                        <w:r>
                          <w:t>Artikel</w:t>
                        </w:r>
                        <w:r>
                          <w:tab/>
                          <w:t>3</w:t>
                        </w:r>
                      </w:p>
                      <w:p w:rsidR="008E1D0D" w:rsidRDefault="00F14EEB">
                        <w:pPr>
                          <w:pStyle w:val="Indhold"/>
                        </w:pPr>
                        <w:r>
                          <w:t>Artikel</w:t>
                        </w:r>
                        <w:r>
                          <w:tab/>
                          <w:t>4</w:t>
                        </w:r>
                      </w:p>
                      <w:p w:rsidR="008E1D0D" w:rsidRDefault="00F14EEB">
                        <w:pPr>
                          <w:pStyle w:val="Indhold"/>
                        </w:pPr>
                        <w:r>
                          <w:t>Artikel</w:t>
                        </w:r>
                        <w:r>
                          <w:tab/>
                          <w:t>5</w:t>
                        </w:r>
                      </w:p>
                    </w:txbxContent>
                  </v:textbox>
                  <w10:wrap anchorx="page" anchory="page"/>
                </v:shape>
              </w:pict>
            </w:r>
            <w:r>
              <w:pict>
                <v:rect id="_x0000_s1486" style="position:absolute;left:0;text-align:left;margin-left:57pt;margin-top:56.05pt;width:488.55pt;height:314.6pt;z-index:-251631616;mso-position-horizontal-relative:page;mso-position-vertical-relative:page" o:allowincell="f" fillcolor="#d7e3bc" stroked="f">
                  <v:fill color2="white [3212]" rotate="t" angle="-45" focusposition="1" focussize="" focus="100%" type="gradientRadial">
                    <o:fill v:ext="view" type="gradientCenter"/>
                  </v:fill>
                  <w10:wrap anchorx="page" anchory="page"/>
                  <w10:anchorlock/>
                </v:rect>
              </w:pict>
            </w:r>
            <w:r w:rsidR="00F14EEB">
              <w:t>Overskriften til hovedteksten</w:t>
            </w:r>
          </w:p>
        </w:tc>
        <w:tc>
          <w:tcPr>
            <w:tcW w:w="3240" w:type="dxa"/>
            <w:vMerge/>
            <w:shd w:val="clear" w:color="auto" w:fill="auto"/>
            <w:vAlign w:val="bottom"/>
          </w:tcPr>
          <w:p w:rsidR="008E1D0D" w:rsidRDefault="008E1D0D">
            <w:pPr>
              <w:pStyle w:val="overskrift4"/>
            </w:pPr>
          </w:p>
        </w:tc>
      </w:tr>
      <w:tr w:rsidR="008E1D0D" w:rsidTr="00062E34">
        <w:trPr>
          <w:trHeight w:val="4755"/>
        </w:trPr>
        <w:tc>
          <w:tcPr>
            <w:tcW w:w="6480" w:type="dxa"/>
            <w:shd w:val="clear" w:color="auto" w:fill="auto"/>
          </w:tcPr>
          <w:p w:rsidR="008E1D0D" w:rsidRDefault="008E1D0D"/>
        </w:tc>
        <w:tc>
          <w:tcPr>
            <w:tcW w:w="3240" w:type="dxa"/>
            <w:vMerge/>
            <w:shd w:val="clear" w:color="auto" w:fill="auto"/>
          </w:tcPr>
          <w:p w:rsidR="008E1D0D" w:rsidRDefault="008E1D0D"/>
        </w:tc>
      </w:tr>
      <w:tr w:rsidR="008E1D0D" w:rsidTr="00062E34">
        <w:trPr>
          <w:trHeight w:hRule="exact" w:val="1138"/>
        </w:trPr>
        <w:tc>
          <w:tcPr>
            <w:tcW w:w="6480" w:type="dxa"/>
            <w:shd w:val="clear" w:color="auto" w:fill="auto"/>
            <w:vAlign w:val="bottom"/>
          </w:tcPr>
          <w:p w:rsidR="00062E34" w:rsidRDefault="00062E34">
            <w:pPr>
              <w:pStyle w:val="overskrift4"/>
            </w:pPr>
          </w:p>
          <w:p w:rsidR="00062E34" w:rsidRDefault="00062E34">
            <w:pPr>
              <w:pStyle w:val="overskrift4"/>
            </w:pPr>
          </w:p>
          <w:p w:rsidR="008E1D0D" w:rsidRDefault="00F14EEB">
            <w:pPr>
              <w:pStyle w:val="overskrift4"/>
            </w:pPr>
            <w:r>
              <w:t>Overskriften til sekundær tekst</w:t>
            </w:r>
          </w:p>
        </w:tc>
        <w:tc>
          <w:tcPr>
            <w:tcW w:w="3240" w:type="dxa"/>
            <w:vMerge/>
            <w:shd w:val="clear" w:color="auto" w:fill="auto"/>
          </w:tcPr>
          <w:p w:rsidR="008E1D0D" w:rsidRDefault="008E1D0D"/>
        </w:tc>
      </w:tr>
      <w:tr w:rsidR="008E1D0D">
        <w:trPr>
          <w:trHeight w:val="1534"/>
        </w:trPr>
        <w:tc>
          <w:tcPr>
            <w:tcW w:w="6480" w:type="dxa"/>
            <w:shd w:val="clear" w:color="auto" w:fill="auto"/>
          </w:tcPr>
          <w:p w:rsidR="008E1D0D" w:rsidRDefault="0038724F">
            <w:r>
              <w:rPr>
                <w:noProof/>
              </w:rPr>
              <w:pict>
                <v:shape id="_x0000_s1489" type="#_x0000_t202" style="position:absolute;margin-left:58.25pt;margin-top:664.1pt;width:324.5pt;height:69.15pt;z-index:251687936;mso-position-horizontal-relative:page;mso-position-vertical-relative:page" o:allowincell="f" filled="f" stroked="f" strokecolor="#bfbfbf [2412]">
                  <v:textbox style="mso-next-textbox:#_x0000_s1489" inset="3.6pt,,3.6pt">
                    <w:txbxContent>
                      <w:p w:rsidR="008E1D0D" w:rsidRDefault="00F14EEB">
                        <w:pPr>
                          <w:pStyle w:val="Nyhedsbrevetsbrdtekst"/>
                        </w:pPr>
                        <w:r>
                          <w:t xml:space="preserve">Koncentrer dig om din artikel, og spørg dig selv, om billedet understøtter eller supplerer budskabet i det, du prøver at formidle. Undgå at vælge billeder, som ikke er relevante. Microsoft leverer tusindvis af multimedieklip, du kan vælge imellem, og du kan importere dem til dit nyhedsbrev. </w:t>
                        </w:r>
                      </w:p>
                    </w:txbxContent>
                  </v:textbox>
                  <w10:wrap anchorx="page" anchory="page"/>
                </v:shape>
              </w:pict>
            </w:r>
          </w:p>
        </w:tc>
        <w:tc>
          <w:tcPr>
            <w:tcW w:w="3240" w:type="dxa"/>
            <w:vMerge/>
            <w:shd w:val="clear" w:color="auto" w:fill="auto"/>
          </w:tcPr>
          <w:p w:rsidR="008E1D0D" w:rsidRDefault="008E1D0D"/>
        </w:tc>
      </w:tr>
    </w:tbl>
    <w:p w:rsidR="008E1D0D" w:rsidRDefault="0038724F">
      <w:r>
        <w:rPr>
          <w:noProof/>
        </w:rPr>
        <w:pict>
          <v:rect id="_x0000_s1418" style="position:absolute;margin-left:382.3pt;margin-top:718.55pt;width:162pt;height:21.6pt;z-index:251708416;mso-position-horizontal-relative:page;mso-position-vertical-relative:page" o:allowincell="f" fillcolor="#c3d69b" stroked="f">
            <w10:wrap anchorx="page" anchory="page"/>
            <w10:anchorlock/>
          </v:rect>
        </w:pict>
      </w:r>
      <w:r w:rsidR="00F14EEB">
        <w:br w:type="page"/>
      </w:r>
    </w:p>
    <w:tbl>
      <w:tblPr>
        <w:tblStyle w:val="Tabelgitter"/>
        <w:tblW w:w="97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left w:w="144" w:type="dxa"/>
          <w:bottom w:w="14" w:type="dxa"/>
          <w:right w:w="144" w:type="dxa"/>
        </w:tblCellMar>
        <w:tblLook w:val="04A0"/>
      </w:tblPr>
      <w:tblGrid>
        <w:gridCol w:w="3240"/>
        <w:gridCol w:w="3240"/>
        <w:gridCol w:w="3240"/>
      </w:tblGrid>
      <w:tr w:rsidR="008E1D0D">
        <w:trPr>
          <w:trHeight w:hRule="exact" w:val="576"/>
          <w:jc w:val="center"/>
        </w:trPr>
        <w:tc>
          <w:tcPr>
            <w:tcW w:w="9720" w:type="dxa"/>
            <w:gridSpan w:val="3"/>
            <w:shd w:val="clear" w:color="auto" w:fill="auto"/>
            <w:vAlign w:val="bottom"/>
          </w:tcPr>
          <w:p w:rsidR="008E1D0D" w:rsidRDefault="0038724F">
            <w:pPr>
              <w:pStyle w:val="Sidetaltilvenstre"/>
              <w:ind w:left="0"/>
            </w:pPr>
            <w:r>
              <w:lastRenderedPageBreak/>
              <w:pict>
                <v:rect id="_x0000_s1398" style="position:absolute;margin-left:61.9pt;margin-top:56.15pt;width:162pt;height:36pt;z-index:251640830;mso-position-horizontal-relative:page;mso-position-vertical-relative:page" o:allowincell="f" fillcolor="#c3d69b" stroked="f">
                  <v:textbox style="mso-next-textbox:#_x0000_s1398">
                    <w:txbxContent>
                      <w:p w:rsidR="008E1D0D" w:rsidRDefault="0038724F">
                        <w:pPr>
                          <w:pStyle w:val="Sidetaltilvenstre"/>
                        </w:pPr>
                        <w:fldSimple w:instr=" PAGE  \* MERGEFORMAT ">
                          <w:r w:rsidR="00F14EEB">
                            <w:rPr>
                              <w:noProof/>
                            </w:rPr>
                            <w:t>2</w:t>
                          </w:r>
                        </w:fldSimple>
                      </w:p>
                    </w:txbxContent>
                  </v:textbox>
                  <w10:wrap anchorx="page" anchory="page"/>
                  <w10:anchorlock/>
                </v:rect>
              </w:pict>
            </w:r>
          </w:p>
        </w:tc>
      </w:tr>
      <w:tr w:rsidR="008E1D0D">
        <w:trPr>
          <w:trHeight w:hRule="exact" w:val="720"/>
          <w:jc w:val="center"/>
        </w:trPr>
        <w:tc>
          <w:tcPr>
            <w:tcW w:w="3240" w:type="dxa"/>
            <w:shd w:val="clear" w:color="auto" w:fill="auto"/>
            <w:vAlign w:val="bottom"/>
          </w:tcPr>
          <w:p w:rsidR="008E1D0D" w:rsidRDefault="0038724F">
            <w:pPr>
              <w:pStyle w:val="overskrift4"/>
            </w:pPr>
            <w:r>
              <w:rPr>
                <w:noProof/>
              </w:rPr>
              <w:pict>
                <v:shape id="_x0000_s1492" type="#_x0000_t202" style="position:absolute;left:0;text-align:left;margin-left:61.9pt;margin-top:84.25pt;width:162pt;height:212.75pt;z-index:251691008;mso-position-horizontal-relative:page;mso-position-vertical-relative:page" o:allowincell="f" filled="f" stroked="f">
                  <v:textbox style="mso-next-textbox:#_x0000_s1492" inset="0,0,0,0">
                    <w:txbxContent>
                      <w:p w:rsidR="008E1D0D" w:rsidRDefault="00F14EEB">
                        <w:r>
                          <w:rPr>
                            <w:noProof/>
                          </w:rPr>
                          <w:drawing>
                            <wp:inline distT="0" distB="0" distL="0" distR="0">
                              <wp:extent cx="2384615" cy="2707765"/>
                              <wp:effectExtent l="0" t="0" r="0" b="0"/>
                              <wp:docPr id="30" name="j017588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0175886.tif"/>
                                      <pic:cNvPicPr>
                                        <a:picLocks noChangeAspect="1"/>
                                      </pic:cNvPicPr>
                                    </pic:nvPicPr>
                                    <pic:blipFill>
                                      <a:blip r:embed="rId9"/>
                                      <a:srcRect l="12127"/>
                                      <a:stretch>
                                        <a:fillRect/>
                                      </a:stretch>
                                    </pic:blipFill>
                                    <pic:spPr>
                                      <a:xfrm>
                                        <a:off x="0" y="0"/>
                                        <a:ext cx="2389068" cy="2713354"/>
                                      </a:xfrm>
                                      <a:prstGeom prst="rect">
                                        <a:avLst/>
                                      </a:prstGeom>
                                    </pic:spPr>
                                  </pic:pic>
                                </a:graphicData>
                              </a:graphic>
                            </wp:inline>
                          </w:drawing>
                        </w:r>
                      </w:p>
                    </w:txbxContent>
                  </v:textbox>
                  <w10:wrap anchorx="page" anchory="page"/>
                </v:shape>
              </w:pict>
            </w:r>
          </w:p>
        </w:tc>
        <w:tc>
          <w:tcPr>
            <w:tcW w:w="6480" w:type="dxa"/>
            <w:gridSpan w:val="2"/>
            <w:shd w:val="clear" w:color="auto" w:fill="auto"/>
            <w:vAlign w:val="bottom"/>
          </w:tcPr>
          <w:p w:rsidR="008E1D0D" w:rsidRDefault="00F14EEB">
            <w:pPr>
              <w:pStyle w:val="overskrift4"/>
            </w:pPr>
            <w:r>
              <w:t>Overskriften til artiklen</w:t>
            </w:r>
          </w:p>
        </w:tc>
      </w:tr>
      <w:tr w:rsidR="008E1D0D">
        <w:trPr>
          <w:trHeight w:val="3208"/>
          <w:jc w:val="center"/>
        </w:trPr>
        <w:tc>
          <w:tcPr>
            <w:tcW w:w="3240" w:type="dxa"/>
            <w:shd w:val="clear" w:color="auto" w:fill="auto"/>
          </w:tcPr>
          <w:p w:rsidR="008E1D0D" w:rsidRDefault="0038724F">
            <w:r>
              <w:rPr>
                <w:noProof/>
              </w:rPr>
              <w:pict>
                <v:shape id="_x0000_s1380" type="#_x0000_t202" style="position:absolute;margin-left:385.2pt;margin-top:120.25pt;width:162.3pt;height:156.95pt;z-index:251654144;mso-position-horizontal-relative:page;mso-position-vertical-relative:page" o:allowincell="f" filled="f" stroked="f" strokecolor="#bfbfbf [2412]">
                  <v:textbox style="mso-next-textbox:#_x0000_s1380" inset="3.6pt,,3.6pt">
                    <w:txbxContent/>
                  </v:textbox>
                  <w10:wrap anchorx="page" anchory="page"/>
                </v:shape>
              </w:pict>
            </w:r>
            <w:r>
              <w:rPr>
                <w:noProof/>
              </w:rPr>
              <w:pict>
                <v:shape id="_x0000_s1381" type="#_x0000_t202" style="position:absolute;margin-left:222.7pt;margin-top:120.25pt;width:162.95pt;height:156.95pt;z-index:251655168;mso-position-horizontal-relative:page;mso-position-vertical-relative:page" o:allowincell="f" filled="f" stroked="f" strokecolor="#bfbfbf [2412]">
                  <v:textbox style="mso-next-textbox:#_x0000_s1380" inset="3.6pt,,3.6pt">
                    <w:txbxContent>
                      <w:p w:rsidR="008E1D0D" w:rsidRDefault="00F14EEB">
                        <w:pPr>
                          <w:pStyle w:val="Nyhedsbrevetsbrdtekst"/>
                        </w:pPr>
                        <w:r>
                          <w:t>Overskriften skal ved hjælp af få, præcise ord gengive indholdet af teksten og føre læserne ind i historien. Formuler overskriften, før du skriver historien. På denne måde holder overskriften dig fast på essensen af historien.</w:t>
                        </w:r>
                      </w:p>
                      <w:p w:rsidR="008E1D0D" w:rsidRDefault="00F14EEB">
                        <w:pPr>
                          <w:pStyle w:val="Nyhedsbrevetsbrdtekst"/>
                        </w:pPr>
                        <w:r>
                          <w:t>Her er nogle eksempler på mulige overskrifter: Produkt får branchepris, Nyt produkt kan spare tid, Rekruttering af nye medlemmer overstiger forventningerne og Åbning af nyt lokalt kontor.</w:t>
                        </w:r>
                      </w:p>
                      <w:p w:rsidR="008E1D0D" w:rsidRDefault="00F14EEB">
                        <w:pPr>
                          <w:pStyle w:val="Nyhedsbrevetsbrdtekst"/>
                        </w:pPr>
                        <w:r>
                          <w:t>Én fordel ved at bruge nyhedsbrevet til fremme af produkter eller tjenester er, at du kan genbruge indhold fra andre marketingmaterialer, f.eks. pressemeddelelser og markedsundersøgelser.</w:t>
                        </w:r>
                      </w:p>
                      <w:p w:rsidR="008E1D0D" w:rsidRDefault="00F14EEB">
                        <w:pPr>
                          <w:pStyle w:val="Nyhedsbrevetsbrdtekst"/>
                        </w:pPr>
                        <w:r>
                          <w:t>Mens hovedformålet med at udsende et nyhedsbrev som regel er at sælge et produkt eller en tjeneste, er nøglen til et populært nyhedsbrev at give brugeren et nyttigt hjælpemiddel.</w:t>
                        </w:r>
                      </w:p>
                    </w:txbxContent>
                  </v:textbox>
                  <w10:wrap anchorx="page" anchory="page"/>
                </v:shape>
              </w:pict>
            </w:r>
          </w:p>
        </w:tc>
        <w:tc>
          <w:tcPr>
            <w:tcW w:w="3240" w:type="dxa"/>
            <w:shd w:val="clear" w:color="auto" w:fill="auto"/>
          </w:tcPr>
          <w:p w:rsidR="008E1D0D" w:rsidRDefault="008E1D0D"/>
        </w:tc>
        <w:tc>
          <w:tcPr>
            <w:tcW w:w="3240" w:type="dxa"/>
            <w:shd w:val="clear" w:color="auto" w:fill="auto"/>
          </w:tcPr>
          <w:p w:rsidR="008E1D0D" w:rsidRDefault="008E1D0D"/>
        </w:tc>
      </w:tr>
      <w:tr w:rsidR="008E1D0D">
        <w:trPr>
          <w:trHeight w:hRule="exact" w:val="288"/>
          <w:jc w:val="center"/>
        </w:trPr>
        <w:tc>
          <w:tcPr>
            <w:tcW w:w="9720" w:type="dxa"/>
            <w:gridSpan w:val="3"/>
            <w:tcBorders>
              <w:bottom w:val="single" w:sz="4" w:space="0" w:color="C2D69B" w:themeColor="accent3" w:themeTint="99"/>
            </w:tcBorders>
            <w:shd w:val="clear" w:color="auto" w:fill="auto"/>
            <w:vAlign w:val="bottom"/>
          </w:tcPr>
          <w:p w:rsidR="008E1D0D" w:rsidRDefault="008E1D0D"/>
        </w:tc>
      </w:tr>
      <w:tr w:rsidR="008E1D0D">
        <w:trPr>
          <w:trHeight w:hRule="exact" w:val="1005"/>
          <w:jc w:val="center"/>
        </w:trPr>
        <w:tc>
          <w:tcPr>
            <w:tcW w:w="3240" w:type="dxa"/>
            <w:tcBorders>
              <w:top w:val="single" w:sz="4" w:space="0" w:color="C2D69B" w:themeColor="accent3" w:themeTint="99"/>
              <w:bottom w:val="single" w:sz="4" w:space="0" w:color="C2D69B" w:themeColor="accent3" w:themeTint="99"/>
            </w:tcBorders>
            <w:shd w:val="clear" w:color="auto" w:fill="auto"/>
            <w:vAlign w:val="center"/>
          </w:tcPr>
          <w:p w:rsidR="008E1D0D" w:rsidRDefault="0038724F">
            <w:pPr>
              <w:pStyle w:val="Langtcitat"/>
            </w:pPr>
            <w:r>
              <w:rPr>
                <w:noProof/>
              </w:rPr>
              <w:pict>
                <v:shape id="_x0000_s1383" type="#_x0000_t202" style="position:absolute;margin-left:61.9pt;margin-top:347.5pt;width:162pt;height:377pt;z-index:251656192;mso-position-horizontal-relative:page;mso-position-vertical-relative:page" o:allowincell="f" fillcolor="#f2f2f2 [3052]" stroked="f" strokecolor="#bfbfbf [2412]">
                  <v:textbox style="mso-next-textbox:#_x0000_s1383" inset="14.4pt,7.2pt,14.4pt,7.2pt">
                    <w:txbxContent>
                      <w:p w:rsidR="008E1D0D" w:rsidRDefault="00F14EEB">
                        <w:pPr>
                          <w:pStyle w:val="Titelpmargentekst"/>
                        </w:pPr>
                        <w:r>
                          <w:t>Overskriften til artiklen</w:t>
                        </w:r>
                      </w:p>
                      <w:p w:rsidR="008E1D0D" w:rsidRDefault="00F14EEB">
                        <w:pPr>
                          <w:pStyle w:val="Margentekstensbrdtekst"/>
                        </w:pPr>
                        <w:r>
                          <w:t>Indhold fra nyhedsbrevet kan også bruges på jeres websted. Nyhedsbrevet konverteres nemt til en webpublikation i Microsoft Word. Så når nyhedsbrevet er skrevet færdigt, kan du konvertere det til en webside og udgive det på internettet.</w:t>
                        </w:r>
                      </w:p>
                      <w:p w:rsidR="008E1D0D" w:rsidRDefault="00F14EEB">
                        <w:pPr>
                          <w:pStyle w:val="Margentekstensbrdtekst"/>
                        </w:pPr>
                        <w:r>
                          <w:t>Du kan også kommentere forretningsmæssige eller økonomiske tendenser eller vise prognoser for dine kunder.</w:t>
                        </w:r>
                      </w:p>
                      <w:p w:rsidR="008E1D0D" w:rsidRDefault="00F14EEB">
                        <w:pPr>
                          <w:pStyle w:val="Margentekstensbrdtekst"/>
                        </w:pPr>
                        <w:r>
                          <w:t>Hvis nyhedsbrevet distribueres internt, kan du kommentere nye procedurer eller leverandørbehov.</w:t>
                        </w:r>
                      </w:p>
                      <w:p w:rsidR="008E1D0D" w:rsidRDefault="00F14EEB">
                        <w:pPr>
                          <w:pStyle w:val="Margentekstensbrdtekst"/>
                        </w:pPr>
                        <w:r>
                          <w:t>Billeder eller grafik er en vigtig del af indholdet, som du vælger til dit nyhedsbrev.</w:t>
                        </w:r>
                      </w:p>
                    </w:txbxContent>
                  </v:textbox>
                  <w10:wrap anchorx="page" anchory="page"/>
                </v:shape>
              </w:pict>
            </w:r>
            <w:r>
              <w:rPr>
                <w:noProof/>
              </w:rPr>
              <w:pict>
                <v:shape id="_x0000_s1387" type="#_x0000_t202" style="position:absolute;margin-left:62.2pt;margin-top:302.05pt;width:488.25pt;height:51pt;z-index:251657216;mso-position-horizontal-relative:page;mso-position-vertical-relative:page" o:allowincell="f" filled="f" stroked="f" strokecolor="#d8d8d8 [2732]">
                  <v:textbox style="mso-next-textbox:#_x0000_s1387">
                    <w:txbxContent>
                      <w:p w:rsidR="008E1D0D" w:rsidRDefault="00F14EEB">
                        <w:pPr>
                          <w:pStyle w:val="Langtcitat"/>
                        </w:pPr>
                        <w:r>
                          <w:t>Udskift denne tekst med et citat fra dokumentet eller et resume af en interessant ide. Du kan placere tekstboksen hvor som helst i dokumentet.</w:t>
                        </w:r>
                      </w:p>
                    </w:txbxContent>
                  </v:textbox>
                  <w10:wrap anchorx="page" anchory="page"/>
                </v:shape>
              </w:pict>
            </w:r>
          </w:p>
        </w:tc>
        <w:tc>
          <w:tcPr>
            <w:tcW w:w="6480" w:type="dxa"/>
            <w:gridSpan w:val="2"/>
            <w:tcBorders>
              <w:top w:val="single" w:sz="4" w:space="0" w:color="C2D69B" w:themeColor="accent3" w:themeTint="99"/>
              <w:bottom w:val="single" w:sz="4" w:space="0" w:color="C2D69B" w:themeColor="accent3" w:themeTint="99"/>
            </w:tcBorders>
            <w:shd w:val="clear" w:color="auto" w:fill="auto"/>
            <w:vAlign w:val="center"/>
          </w:tcPr>
          <w:p w:rsidR="008E1D0D" w:rsidRDefault="008E1D0D">
            <w:pPr>
              <w:pStyle w:val="Langtcitat"/>
            </w:pPr>
          </w:p>
        </w:tc>
      </w:tr>
      <w:tr w:rsidR="008E1D0D">
        <w:trPr>
          <w:trHeight w:hRule="exact" w:val="720"/>
          <w:jc w:val="center"/>
        </w:trPr>
        <w:tc>
          <w:tcPr>
            <w:tcW w:w="3240" w:type="dxa"/>
            <w:tcBorders>
              <w:top w:val="single" w:sz="4" w:space="0" w:color="C2D69B" w:themeColor="accent3" w:themeTint="99"/>
            </w:tcBorders>
            <w:shd w:val="clear" w:color="auto" w:fill="auto"/>
            <w:vAlign w:val="bottom"/>
          </w:tcPr>
          <w:p w:rsidR="008E1D0D" w:rsidRDefault="008E1D0D">
            <w:pPr>
              <w:pStyle w:val="overskrift4"/>
            </w:pPr>
          </w:p>
        </w:tc>
        <w:tc>
          <w:tcPr>
            <w:tcW w:w="6480" w:type="dxa"/>
            <w:gridSpan w:val="2"/>
            <w:tcBorders>
              <w:top w:val="single" w:sz="4" w:space="0" w:color="C2D69B" w:themeColor="accent3" w:themeTint="99"/>
            </w:tcBorders>
            <w:shd w:val="clear" w:color="auto" w:fill="auto"/>
            <w:vAlign w:val="bottom"/>
          </w:tcPr>
          <w:p w:rsidR="008E1D0D" w:rsidRDefault="00F14EEB">
            <w:pPr>
              <w:pStyle w:val="overskrift4"/>
            </w:pPr>
            <w:r>
              <w:t>Overskriften til artiklen</w:t>
            </w:r>
          </w:p>
        </w:tc>
      </w:tr>
      <w:tr w:rsidR="008E1D0D">
        <w:trPr>
          <w:trHeight w:val="7078"/>
          <w:jc w:val="center"/>
        </w:trPr>
        <w:tc>
          <w:tcPr>
            <w:tcW w:w="3240" w:type="dxa"/>
            <w:shd w:val="clear" w:color="auto" w:fill="auto"/>
          </w:tcPr>
          <w:p w:rsidR="008E1D0D" w:rsidRDefault="0038724F">
            <w:r>
              <w:rPr>
                <w:noProof/>
              </w:rPr>
              <w:pict>
                <v:shape id="_x0000_s1501" type="#_x0000_t202" style="position:absolute;margin-left:222.7pt;margin-top:385.4pt;width:325.55pt;height:315.15pt;z-index:251704320;mso-position-horizontal-relative:page;mso-position-vertical-relative:page" o:allowincell="f" filled="f" stroked="f" strokecolor="#bfbfbf [2412]">
                  <v:textbox style="mso-next-textbox:#_x0000_s1501" inset="3.6pt,,3.6pt">
                    <w:txbxContent>
                      <w:p w:rsidR="008E1D0D" w:rsidRDefault="00F14EEB">
                        <w:pPr>
                          <w:pStyle w:val="Nyhedsbrevetsbrdtekst"/>
                        </w:pPr>
                        <w:r>
                          <w:t>En overskrift skal ved hjælp af få, præcise ord gengive indholdet af teksten og føre læserne ind i historien. Formuler overskriften, før du skriver historien. På denne måde holder overskriften dig fast på essensen af historien.</w:t>
                        </w:r>
                      </w:p>
                      <w:p w:rsidR="008E1D0D" w:rsidRDefault="00F14EEB">
                        <w:pPr>
                          <w:pStyle w:val="Nyhedsbrevetsbrdtekst"/>
                        </w:pPr>
                        <w:r>
                          <w:t>Her er nogle eksempler på mulige overskrifter: Produkt får branchepris, Nyt produkt kan spare tid, Rekruttering af nye medlemmer overstiger forventningerne og Åbning af nyt lokalt kontor.</w:t>
                        </w:r>
                      </w:p>
                      <w:p w:rsidR="008E1D0D" w:rsidRDefault="00F14EEB">
                        <w:pPr>
                          <w:pStyle w:val="Nyhedsbrevetsbrdtekst"/>
                        </w:pPr>
                        <w:r>
                          <w:t>Én fordel ved at bruge nyhedsbrevet til fremme af produkter eller tjenester er, at du kan genbruge indhold fra andre marketingmaterialer, f.eks. pressemeddelelser og markedsundersøgelser.</w:t>
                        </w:r>
                      </w:p>
                      <w:p w:rsidR="008E1D0D" w:rsidRDefault="00F14EEB">
                        <w:pPr>
                          <w:pStyle w:val="Nyhedsbrevetsbrdtekst"/>
                        </w:pPr>
                        <w:r>
                          <w:t>Mens hovedformålet med at udsende et nyhedsbrev som regel er at sælge et produkt eller en tjeneste, er nøglen til et populært nyhedsbrev at give brugeren et nyttigt hjælpemiddel.</w:t>
                        </w:r>
                      </w:p>
                      <w:p w:rsidR="008E1D0D" w:rsidRDefault="00F14EEB">
                        <w:pPr>
                          <w:pStyle w:val="Nyhedsbrevetsbrdtekst"/>
                        </w:pPr>
                        <w:r>
                          <w:t>Indhold fra nyhedsbrevet kan også bruges på jeres websted. Nyhedsbrevet konverteres nemt til en webpublikation i Microsoft Word. Så når nyhedsbrevet er skrevet færdigt, kan du konvertere det til en webside og udgive det på internettet.</w:t>
                        </w:r>
                      </w:p>
                      <w:p w:rsidR="008E1D0D" w:rsidRDefault="00F14EEB">
                        <w:pPr>
                          <w:pStyle w:val="Nyhedsbrevetsbrdtekst"/>
                        </w:pPr>
                        <w:r>
                          <w:t>Et nyhedsbrev kan beskæftige sig med stort set alt, men artikler om aktuel teknologi eller nye produkter inden for firmaets forretningsområde er oplagte.</w:t>
                        </w:r>
                      </w:p>
                      <w:p w:rsidR="008E1D0D" w:rsidRDefault="00F14EEB">
                        <w:pPr>
                          <w:pStyle w:val="Nyhedsbrevetsbrdtekst"/>
                        </w:pPr>
                        <w:r>
                          <w:t>Koncentrer dig om din artikel, og spørg dig selv, om billedet understøtter eller supplerer budskabet i det, du prøver at formidle. Undgå at vælge billeder, som ikke er relevante. Microsoft leverer tusindvis af multimedieklip, du kan vælge imellem, og du kan importere dem til dit nyhedsbrev. Du kan også finde adskillige værktøjer, som du kan bruge til at tegne figurer og symboler med. Når du har valgt et billede, skal du placere det tæt på artiklen. Sørg også for at placere billedteksten nær billedet.</w:t>
                        </w:r>
                      </w:p>
                    </w:txbxContent>
                  </v:textbox>
                  <w10:wrap anchorx="page" anchory="page"/>
                </v:shape>
              </w:pict>
            </w:r>
            <w:r>
              <w:rPr>
                <w:noProof/>
              </w:rPr>
              <w:pict>
                <v:rect id="_x0000_s1502" style="position:absolute;margin-left:61.9pt;margin-top:718.55pt;width:162pt;height:21.6pt;z-index:251705344;mso-position-horizontal-relative:page;mso-position-vertical-relative:page" o:allowincell="f" fillcolor="#c3d69b" stroked="f">
                  <w10:wrap anchorx="page" anchory="page"/>
                  <w10:anchorlock/>
                </v:rect>
              </w:pict>
            </w:r>
          </w:p>
        </w:tc>
        <w:tc>
          <w:tcPr>
            <w:tcW w:w="6480" w:type="dxa"/>
            <w:gridSpan w:val="2"/>
            <w:shd w:val="clear" w:color="auto" w:fill="auto"/>
          </w:tcPr>
          <w:p w:rsidR="008E1D0D" w:rsidRDefault="008E1D0D"/>
        </w:tc>
      </w:tr>
    </w:tbl>
    <w:p w:rsidR="008E1D0D" w:rsidRDefault="00F14EEB">
      <w:pPr>
        <w:spacing w:after="200" w:line="276" w:lineRule="auto"/>
      </w:pPr>
      <w:r>
        <w:br w:type="page"/>
      </w:r>
    </w:p>
    <w:tbl>
      <w:tblPr>
        <w:tblStyle w:val="Tabelgitter"/>
        <w:tblW w:w="97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left w:w="144" w:type="dxa"/>
          <w:bottom w:w="14" w:type="dxa"/>
          <w:right w:w="144" w:type="dxa"/>
        </w:tblCellMar>
        <w:tblLook w:val="04A0"/>
      </w:tblPr>
      <w:tblGrid>
        <w:gridCol w:w="3216"/>
        <w:gridCol w:w="3162"/>
        <w:gridCol w:w="3213"/>
        <w:gridCol w:w="129"/>
      </w:tblGrid>
      <w:tr w:rsidR="008E1D0D">
        <w:trPr>
          <w:gridAfter w:val="1"/>
          <w:wAfter w:w="129" w:type="dxa"/>
          <w:trHeight w:hRule="exact" w:val="576"/>
          <w:jc w:val="center"/>
        </w:trPr>
        <w:tc>
          <w:tcPr>
            <w:tcW w:w="9591" w:type="dxa"/>
            <w:gridSpan w:val="3"/>
            <w:shd w:val="clear" w:color="auto" w:fill="auto"/>
            <w:vAlign w:val="bottom"/>
          </w:tcPr>
          <w:p w:rsidR="008E1D0D" w:rsidRDefault="0038724F">
            <w:pPr>
              <w:pStyle w:val="Sidetaltilhjre"/>
            </w:pPr>
            <w:r>
              <w:rPr>
                <w:noProof/>
              </w:rPr>
              <w:lastRenderedPageBreak/>
              <w:pict>
                <v:rect id="_x0000_s1459" style="position:absolute;left:0;text-align:left;margin-left:382.3pt;margin-top:56.15pt;width:162pt;height:36pt;z-index:251641855;mso-position-horizontal-relative:page;mso-position-vertical-relative:page" o:allowincell="f" fillcolor="#c3d69b" stroked="f">
                  <v:textbox>
                    <w:txbxContent>
                      <w:p w:rsidR="008E1D0D" w:rsidRDefault="0038724F">
                        <w:pPr>
                          <w:pStyle w:val="Sidetaltilhjre"/>
                        </w:pPr>
                        <w:fldSimple w:instr=" PAGE  \* MERGEFORMAT ">
                          <w:r w:rsidR="00F14EEB">
                            <w:rPr>
                              <w:noProof/>
                            </w:rPr>
                            <w:t>3</w:t>
                          </w:r>
                        </w:fldSimple>
                      </w:p>
                    </w:txbxContent>
                  </v:textbox>
                  <w10:wrap anchorx="page" anchory="page"/>
                  <w10:anchorlock/>
                </v:rect>
              </w:pict>
            </w:r>
          </w:p>
        </w:tc>
      </w:tr>
      <w:tr w:rsidR="008E1D0D">
        <w:trPr>
          <w:gridAfter w:val="1"/>
          <w:wAfter w:w="129" w:type="dxa"/>
          <w:trHeight w:val="5148"/>
          <w:jc w:val="center"/>
        </w:trPr>
        <w:tc>
          <w:tcPr>
            <w:tcW w:w="6378" w:type="dxa"/>
            <w:gridSpan w:val="2"/>
            <w:shd w:val="clear" w:color="auto" w:fill="auto"/>
            <w:vAlign w:val="bottom"/>
          </w:tcPr>
          <w:p w:rsidR="008E1D0D" w:rsidRDefault="0038724F">
            <w:pPr>
              <w:pStyle w:val="overskrift4"/>
            </w:pPr>
            <w:r>
              <w:rPr>
                <w:noProof/>
              </w:rPr>
              <w:pict>
                <v:shape id="_x0000_s1517" type="#_x0000_t202" style="position:absolute;left:0;text-align:left;margin-left:382.3pt;margin-top:84.25pt;width:162pt;height:173.75pt;z-index:251721728;mso-position-horizontal-relative:page;mso-position-vertical-relative:page;v-text-anchor:middle" o:allowincell="f" fillcolor="#f2f2f2 [3052]" stroked="f">
                  <v:textbox inset="0,0,0,0">
                    <w:txbxContent>
                      <w:p w:rsidR="008E1D0D" w:rsidRDefault="00F14EEB">
                        <w:pPr>
                          <w:jc w:val="center"/>
                        </w:pPr>
                        <w:r>
                          <w:rPr>
                            <w:noProof/>
                          </w:rPr>
                          <w:drawing>
                            <wp:inline distT="0" distB="0" distL="0" distR="0">
                              <wp:extent cx="1560116" cy="1721307"/>
                              <wp:effectExtent l="0" t="0" r="2784" b="128"/>
                              <wp:docPr id="1" name="j017588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0175886.tif"/>
                                      <pic:cNvPicPr>
                                        <a:picLocks noChangeAspect="1"/>
                                      </pic:cNvPicPr>
                                    </pic:nvPicPr>
                                    <pic:blipFill>
                                      <a:blip r:embed="rId10"/>
                                      <a:srcRect t="26685"/>
                                      <a:stretch>
                                        <a:fillRect/>
                                      </a:stretch>
                                    </pic:blipFill>
                                    <pic:spPr>
                                      <a:xfrm>
                                        <a:off x="0" y="0"/>
                                        <a:ext cx="1564105" cy="1720517"/>
                                      </a:xfrm>
                                      <a:prstGeom prst="rect">
                                        <a:avLst/>
                                      </a:prstGeom>
                                    </pic:spPr>
                                  </pic:pic>
                                </a:graphicData>
                              </a:graphic>
                            </wp:inline>
                          </w:drawing>
                        </w:r>
                      </w:p>
                    </w:txbxContent>
                  </v:textbox>
                  <w10:wrap anchorx="page" anchory="page"/>
                </v:shape>
              </w:pict>
            </w:r>
          </w:p>
          <w:p w:rsidR="008E1D0D" w:rsidRDefault="0038724F">
            <w:pPr>
              <w:pStyle w:val="overskrift4"/>
            </w:pPr>
            <w:r>
              <w:rPr>
                <w:noProof/>
              </w:rPr>
              <w:pict>
                <v:shape id="_x0000_s1518" type="#_x0000_t202" style="position:absolute;left:0;text-align:left;margin-left:382.3pt;margin-top:255.75pt;width:162pt;height:471.65pt;z-index:251722752;mso-position-horizontal-relative:page;mso-position-vertical-relative:page" o:allowincell="f" fillcolor="#f2f2f2 [3052]" stroked="f" strokecolor="#bfbfbf [2412]">
                  <v:textbox style="mso-next-textbox:#_x0000_s1518" inset="14.4pt,7.2pt,14.4pt,7.2pt">
                    <w:txbxContent>
                      <w:p w:rsidR="008E1D0D" w:rsidRDefault="00F14EEB">
                        <w:pPr>
                          <w:pStyle w:val="Titelpmargentekst"/>
                        </w:pPr>
                        <w:r>
                          <w:t>Overskriften til artiklen</w:t>
                        </w:r>
                      </w:p>
                      <w:p w:rsidR="008E1D0D" w:rsidRDefault="00F14EEB">
                        <w:pPr>
                          <w:pStyle w:val="Margentekstensbrdtekst"/>
                        </w:pPr>
                        <w:r>
                          <w:t>Én fordel ved at bruge nyhedsbrevet til fremme af produkter eller tjenester er, at du kan genbruge indhold fra andre marketingmaterialer, f.eks. pressemeddelelser og markedsundersøgelser. Mens hovedformålet med at udsende et nyhedsbrev som regel er at sælge et produkt eller en tjeneste, er nøglen til et populært nyhedsbrev at give brugeren et nyttigt hjælpemiddel. Du kan indsætte indhold i dit nyhedsbrev ved at udarbejde og skrive dine egne artikler eller ved at medtage en kalender, som viser kommende begivenheder.</w:t>
                        </w:r>
                      </w:p>
                      <w:p w:rsidR="008E1D0D" w:rsidRDefault="00F14EEB">
                        <w:pPr>
                          <w:pStyle w:val="Margentekstensbrdtekst"/>
                        </w:pPr>
                        <w:r>
                          <w:t>Du kan også læse artikler eller finde "fyldartikler" på World Wide Web. Du kan skrive om mange forskellige emner, men prøv at gøre artiklerne korte. Meget af indholdet, du indsætter i nyhedsbrevet, kan også bruges til dit websted. I Microsoft Word er det let at konvertere nyhedsbreve til webudgivelser. Så når du er færdig med at skrive nyhedsbrevet, kan du konvertere det til et websted og udgive det.</w:t>
                        </w:r>
                      </w:p>
                    </w:txbxContent>
                  </v:textbox>
                  <w10:wrap anchorx="page" anchory="page"/>
                </v:shape>
              </w:pict>
            </w:r>
          </w:p>
        </w:tc>
        <w:tc>
          <w:tcPr>
            <w:tcW w:w="3213" w:type="dxa"/>
            <w:vMerge w:val="restart"/>
            <w:shd w:val="clear" w:color="auto" w:fill="auto"/>
            <w:vAlign w:val="bottom"/>
          </w:tcPr>
          <w:p w:rsidR="008E1D0D" w:rsidRDefault="008E1D0D">
            <w:pPr>
              <w:pStyle w:val="overskrift4"/>
            </w:pPr>
          </w:p>
        </w:tc>
      </w:tr>
      <w:tr w:rsidR="008E1D0D">
        <w:trPr>
          <w:gridAfter w:val="1"/>
          <w:wAfter w:w="129" w:type="dxa"/>
          <w:trHeight w:val="843"/>
          <w:jc w:val="center"/>
        </w:trPr>
        <w:tc>
          <w:tcPr>
            <w:tcW w:w="6378" w:type="dxa"/>
            <w:gridSpan w:val="2"/>
            <w:tcBorders>
              <w:bottom w:val="nil"/>
            </w:tcBorders>
            <w:shd w:val="clear" w:color="auto" w:fill="auto"/>
            <w:vAlign w:val="bottom"/>
          </w:tcPr>
          <w:p w:rsidR="008E1D0D" w:rsidRDefault="0038724F">
            <w:pPr>
              <w:pStyle w:val="overskrift4"/>
            </w:pPr>
            <w:r>
              <w:pict>
                <v:shape id="_x0000_s1513" type="#_x0000_t202" style="position:absolute;left:0;text-align:left;margin-left:62.05pt;margin-top:84.25pt;width:324.65pt;height:271.5pt;z-index:251717632;mso-position-horizontal-relative:page;mso-position-vertical-relative:page" o:allowincell="f" filled="f" stroked="f">
                  <v:textbox style="mso-next-textbox:#_x0000_s1513" inset=",0,0,0">
                    <w:txbxContent>
                      <w:p w:rsidR="008E1D0D" w:rsidRDefault="00F14EEB">
                        <w:r>
                          <w:rPr>
                            <w:noProof/>
                          </w:rPr>
                          <w:drawing>
                            <wp:inline distT="0" distB="0" distL="0" distR="0">
                              <wp:extent cx="4081459" cy="3265553"/>
                              <wp:effectExtent l="0" t="0" r="0" b="0"/>
                              <wp:docPr id="3" name="j017588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0175886.tif"/>
                                      <pic:cNvPicPr>
                                        <a:picLocks noChangeAspect="1"/>
                                      </pic:cNvPicPr>
                                    </pic:nvPicPr>
                                    <pic:blipFill>
                                      <a:blip r:embed="rId11"/>
                                      <a:srcRect b="304"/>
                                      <a:stretch>
                                        <a:fillRect/>
                                      </a:stretch>
                                    </pic:blipFill>
                                    <pic:spPr>
                                      <a:xfrm>
                                        <a:off x="0" y="0"/>
                                        <a:ext cx="4083844" cy="3267075"/>
                                      </a:xfrm>
                                      <a:prstGeom prst="rect">
                                        <a:avLst/>
                                      </a:prstGeom>
                                    </pic:spPr>
                                  </pic:pic>
                                </a:graphicData>
                              </a:graphic>
                            </wp:inline>
                          </w:drawing>
                        </w:r>
                      </w:p>
                    </w:txbxContent>
                  </v:textbox>
                  <w10:wrap anchorx="page" anchory="page"/>
                  <w10:anchorlock/>
                </v:shape>
              </w:pict>
            </w:r>
            <w:r w:rsidR="00F14EEB">
              <w:t>Overskriften til artiklen</w:t>
            </w:r>
          </w:p>
        </w:tc>
        <w:tc>
          <w:tcPr>
            <w:tcW w:w="3213" w:type="dxa"/>
            <w:vMerge/>
            <w:tcBorders>
              <w:bottom w:val="nil"/>
            </w:tcBorders>
            <w:shd w:val="clear" w:color="auto" w:fill="auto"/>
            <w:vAlign w:val="bottom"/>
          </w:tcPr>
          <w:p w:rsidR="008E1D0D" w:rsidRDefault="008E1D0D">
            <w:pPr>
              <w:pStyle w:val="overskrift4"/>
            </w:pPr>
          </w:p>
        </w:tc>
      </w:tr>
      <w:tr w:rsidR="008E1D0D">
        <w:trPr>
          <w:gridAfter w:val="1"/>
          <w:wAfter w:w="129" w:type="dxa"/>
          <w:trHeight w:val="4963"/>
          <w:jc w:val="center"/>
        </w:trPr>
        <w:tc>
          <w:tcPr>
            <w:tcW w:w="6378" w:type="dxa"/>
            <w:gridSpan w:val="2"/>
            <w:shd w:val="clear" w:color="auto" w:fill="auto"/>
          </w:tcPr>
          <w:p w:rsidR="008E1D0D" w:rsidRDefault="0038724F">
            <w:r>
              <w:rPr>
                <w:noProof/>
              </w:rPr>
              <w:pict>
                <v:shape id="_x0000_s1514" type="#_x0000_t202" style="position:absolute;margin-left:60.55pt;margin-top:385.6pt;width:318.45pt;height:256.4pt;z-index:251718656;mso-position-horizontal-relative:page;mso-position-vertical-relative:page" o:allowincell="f" filled="f" stroked="f" strokecolor="#bfbfbf [2412]">
                  <v:textbox style="mso-next-textbox:#_x0000_s1514" inset="3.6pt,,3.6pt">
                    <w:txbxContent>
                      <w:p w:rsidR="008E1D0D" w:rsidRDefault="00F14EEB">
                        <w:pPr>
                          <w:pStyle w:val="Nyhedsbrevetsbrdtekst"/>
                        </w:pPr>
                        <w:r>
                          <w:t>Koncentrer dig om din artikel, og spørg dig selv, om billedet understøtter eller supplerer budskabet i det, du prøver at formidle. Undgå at vælge billeder, som ikke er relevante. Microsoft leverer tusindvis af multimedieklip, du kan vælge imellem, og du kan importere dem til dit nyhedsbrev. Du kan også finde adskillige værktøjer, som du kan bruge til at tegne figurer og symboler med. Når du har valgt et billede, skal du placere det tæt på artiklen. Sørg også for at placere billedteksten nær billedet.</w:t>
                        </w:r>
                      </w:p>
                      <w:p w:rsidR="008E1D0D" w:rsidRDefault="00F14EEB">
                        <w:pPr>
                          <w:pStyle w:val="Nyhedsbrevetsbrdtekst"/>
                        </w:pPr>
                        <w:r>
                          <w:t xml:space="preserve">Du kan også læse artikler eller finde "fyldartikler" på World Wide Web. Du kan skrive om mange forskellige emner, men prøv at gøre artiklerne korte. Meget af indholdet, du indsætter i nyhedsbrevet, kan også bruges til dit websted. I Microsoft Word er det let at konvertere nyhedsbreve til webudgivelser. Så når du er færdig med at skrive nyhedsbrevet, kan du konvertere det til et websted og udgive det. Meget af indholdet, du indsætter i nyhedsbrevet, kan også bruges til dit websted. </w:t>
                        </w:r>
                      </w:p>
                      <w:p w:rsidR="008E1D0D" w:rsidRDefault="00F14EEB">
                        <w:pPr>
                          <w:pStyle w:val="Nyhedsbrevetsbrdtekst"/>
                        </w:pPr>
                        <w:r>
                          <w:t>Én fordel ved at bruge nyhedsbrevet til fremme af produkter eller tjenester er, at du kan genbruge indhold fra andre marketingmaterialer, f.eks. pressemeddelelser og markedsundersøgelser. Mens hovedformålet med at udsende et nyhedsbrev som regel er at sælge et produkt eller en tjeneste, er nøglen til et populært nyhedsbrev at give brugeren et nyttigt hjælpemiddel. Du kan indsætte indhold i dit nyhedsbrev ved at udarbejde og skrive dine egne artikler eller ved at medtage en kalender, som viser kommende begivenheder.</w:t>
                        </w:r>
                      </w:p>
                      <w:p w:rsidR="008E1D0D" w:rsidRDefault="008E1D0D">
                        <w:pPr>
                          <w:pStyle w:val="Nyhedsbrevetsbrdtekst"/>
                        </w:pPr>
                      </w:p>
                    </w:txbxContent>
                  </v:textbox>
                  <w10:wrap anchorx="page" anchory="page"/>
                </v:shape>
              </w:pict>
            </w:r>
          </w:p>
        </w:tc>
        <w:tc>
          <w:tcPr>
            <w:tcW w:w="3213" w:type="dxa"/>
            <w:vMerge/>
            <w:shd w:val="clear" w:color="auto" w:fill="auto"/>
          </w:tcPr>
          <w:p w:rsidR="008E1D0D" w:rsidRDefault="008E1D0D"/>
        </w:tc>
      </w:tr>
      <w:tr w:rsidR="008E1D0D">
        <w:trPr>
          <w:gridAfter w:val="1"/>
          <w:wAfter w:w="129" w:type="dxa"/>
          <w:trHeight w:hRule="exact" w:val="720"/>
          <w:jc w:val="center"/>
        </w:trPr>
        <w:tc>
          <w:tcPr>
            <w:tcW w:w="6378" w:type="dxa"/>
            <w:gridSpan w:val="2"/>
            <w:shd w:val="clear" w:color="auto" w:fill="auto"/>
            <w:vAlign w:val="bottom"/>
          </w:tcPr>
          <w:p w:rsidR="008E1D0D" w:rsidRDefault="00F14EEB">
            <w:pPr>
              <w:pStyle w:val="overskrift4"/>
              <w:rPr>
                <w:noProof/>
              </w:rPr>
            </w:pPr>
            <w:r>
              <w:rPr>
                <w:noProof/>
              </w:rPr>
              <w:t>Overskriften til artiklen</w:t>
            </w:r>
          </w:p>
        </w:tc>
        <w:tc>
          <w:tcPr>
            <w:tcW w:w="3213" w:type="dxa"/>
            <w:vMerge/>
            <w:shd w:val="clear" w:color="auto" w:fill="auto"/>
            <w:vAlign w:val="bottom"/>
          </w:tcPr>
          <w:p w:rsidR="008E1D0D" w:rsidRDefault="008E1D0D">
            <w:pPr>
              <w:pStyle w:val="overskrift4"/>
              <w:rPr>
                <w:noProof/>
              </w:rPr>
            </w:pPr>
          </w:p>
        </w:tc>
      </w:tr>
      <w:tr w:rsidR="008E1D0D">
        <w:trPr>
          <w:gridAfter w:val="1"/>
          <w:wAfter w:w="129" w:type="dxa"/>
          <w:trHeight w:val="1354"/>
          <w:jc w:val="center"/>
        </w:trPr>
        <w:tc>
          <w:tcPr>
            <w:tcW w:w="6378" w:type="dxa"/>
            <w:gridSpan w:val="2"/>
            <w:shd w:val="clear" w:color="auto" w:fill="auto"/>
          </w:tcPr>
          <w:p w:rsidR="008E1D0D" w:rsidRDefault="0038724F">
            <w:pPr>
              <w:rPr>
                <w:noProof/>
              </w:rPr>
            </w:pPr>
            <w:r>
              <w:rPr>
                <w:noProof/>
              </w:rPr>
              <w:pict>
                <v:shape id="_x0000_s1515" type="#_x0000_t202" style="position:absolute;margin-left:60.55pt;margin-top:672.25pt;width:318.45pt;height:77pt;z-index:251719680;mso-position-horizontal-relative:page;mso-position-vertical-relative:page" o:allowincell="f" filled="f" stroked="f" strokecolor="#bfbfbf [2412]">
                  <v:textbox style="mso-next-textbox:#_x0000_s1515" inset="3.6pt,,3.6pt">
                    <w:txbxContent>
                      <w:p w:rsidR="008E1D0D" w:rsidRDefault="00F14EEB">
                        <w:pPr>
                          <w:pStyle w:val="Nyhedsbrevetsbrdtekst"/>
                        </w:pPr>
                        <w:r>
                          <w:t>Du kan også læse artikler eller finde "fyldartikler" på World Wide Web. Du kan skrive om mange forskellige emner, men prøv at gøre artiklerne korte. Meget af indholdet, du indsætter i nyhedsbrevet, kan også bruges til dit websted. I Microsoft Word er det let at konvertere nyhedsbreve til webudgivelser. Så når du er færdig med at skrive nyhedsbrevet, kan du konvertere det til et websted og udgive det.</w:t>
                        </w:r>
                      </w:p>
                      <w:p w:rsidR="008E1D0D" w:rsidRDefault="008E1D0D">
                        <w:pPr>
                          <w:pStyle w:val="Nyhedsbrevetsbrdtekst"/>
                        </w:pPr>
                      </w:p>
                    </w:txbxContent>
                  </v:textbox>
                  <w10:wrap anchorx="page" anchory="page"/>
                </v:shape>
              </w:pict>
            </w:r>
            <w:r>
              <w:rPr>
                <w:noProof/>
              </w:rPr>
              <w:pict>
                <v:rect id="_x0000_s1516" style="position:absolute;margin-left:382.3pt;margin-top:718.55pt;width:162pt;height:21.6pt;z-index:251720704;mso-position-horizontal-relative:page;mso-position-vertical-relative:page" o:allowincell="f" fillcolor="#c3d69b" stroked="f">
                  <w10:wrap anchorx="page" anchory="page"/>
                  <w10:anchorlock/>
                </v:rect>
              </w:pict>
            </w:r>
          </w:p>
        </w:tc>
        <w:tc>
          <w:tcPr>
            <w:tcW w:w="3213" w:type="dxa"/>
            <w:vMerge/>
            <w:shd w:val="clear" w:color="auto" w:fill="auto"/>
          </w:tcPr>
          <w:p w:rsidR="008E1D0D" w:rsidRDefault="008E1D0D">
            <w:pPr>
              <w:rPr>
                <w:noProof/>
              </w:rPr>
            </w:pPr>
          </w:p>
        </w:tc>
      </w:tr>
      <w:tr w:rsidR="008E1D0D">
        <w:trPr>
          <w:trHeight w:hRule="exact" w:val="576"/>
          <w:jc w:val="center"/>
        </w:trPr>
        <w:tc>
          <w:tcPr>
            <w:tcW w:w="9720" w:type="dxa"/>
            <w:gridSpan w:val="4"/>
            <w:shd w:val="clear" w:color="auto" w:fill="auto"/>
            <w:vAlign w:val="bottom"/>
          </w:tcPr>
          <w:p w:rsidR="008E1D0D" w:rsidRDefault="0038724F">
            <w:pPr>
              <w:pStyle w:val="Sidetaltilvenstre"/>
            </w:pPr>
            <w:r>
              <w:rPr>
                <w:noProof/>
              </w:rPr>
              <w:lastRenderedPageBreak/>
              <w:pict>
                <v:rect id="_x0000_s1503" style="position:absolute;left:0;text-align:left;margin-left:61.9pt;margin-top:56.15pt;width:162pt;height:36pt;z-index:251638780;mso-position-horizontal-relative:page;mso-position-vertical-relative:page" o:allowincell="f" fillcolor="#c3d69b" stroked="f">
                  <v:textbox>
                    <w:txbxContent>
                      <w:p w:rsidR="008E1D0D" w:rsidRDefault="0038724F">
                        <w:pPr>
                          <w:pStyle w:val="Sidetaltilvenstre"/>
                        </w:pPr>
                        <w:fldSimple w:instr=" PAGE  \* MERGEFORMAT ">
                          <w:r w:rsidR="00F14EEB">
                            <w:rPr>
                              <w:noProof/>
                            </w:rPr>
                            <w:t>4</w:t>
                          </w:r>
                        </w:fldSimple>
                      </w:p>
                    </w:txbxContent>
                  </v:textbox>
                  <w10:wrap anchorx="page" anchory="page"/>
                  <w10:anchorlock/>
                </v:rect>
              </w:pict>
            </w:r>
            <w:r>
              <w:rPr>
                <w:noProof/>
              </w:rPr>
              <w:pict>
                <v:shape id="_x0000_s1374" type="#_x0000_t202" style="position:absolute;left:0;text-align:left;margin-left:61.9pt;margin-top:84.25pt;width:162pt;height:263.45pt;z-index:251651072;mso-position-horizontal-relative:page;mso-position-vertical-relative:page" o:allowincell="f" fillcolor="#f2f2f2 [3052]" stroked="f" strokecolor="#bfbfbf [2412]">
                  <v:textbox style="mso-next-textbox:#_x0000_s1374" inset="14.4pt,7.2pt,14.4pt,7.2pt">
                    <w:txbxContent>
                      <w:sdt>
                        <w:sdtPr>
                          <w:alias w:val="Firma"/>
                          <w:tag w:val="Firma"/>
                          <w:id w:val="2448616"/>
                          <w:placeholder>
                            <w:docPart w:val="42D31A1C034444099F2DF2F9A983D292"/>
                          </w:placeholder>
                          <w:showingPlcHdr/>
                          <w:dataBinding w:prefixMappings="xmlns:ns0='http://schemas.openxmlformats.org/officeDocument/2006/extended-properties'" w:xpath="/ns0:Properties[1]/ns0:Company[1]" w:storeItemID="{6668398D-A668-4E3E-A5EB-62B293D839F1}"/>
                          <w:text/>
                        </w:sdtPr>
                        <w:sdtContent>
                          <w:p w:rsidR="008E1D0D" w:rsidRDefault="00F14EEB">
                            <w:pPr>
                              <w:pStyle w:val="Titelpmargentekst"/>
                            </w:pPr>
                            <w:r>
                              <w:t>[Firmanavn]</w:t>
                            </w:r>
                          </w:p>
                        </w:sdtContent>
                      </w:sdt>
                      <w:sdt>
                        <w:sdtPr>
                          <w:alias w:val="Adresse"/>
                          <w:tag w:val="Adresse"/>
                          <w:id w:val="2448629"/>
                          <w:placeholder>
                            <w:docPart w:val="EA67E19FE2F0473DB53DC7A0DB1079EB"/>
                          </w:placeholder>
                          <w:showingPlcHdr/>
                          <w:dataBinding w:prefixMappings="xmlns:ns0='http://schemas.microsoft.com/office/2006/coverPageProps'" w:xpath="/ns0:CoverPageProperties[1]/ns0:CompanyAddress[1]" w:storeItemID="{55AF091B-3C7A-41E3-B477-F2FDAA23CFDA}"/>
                          <w:text w:multiLine="1"/>
                        </w:sdtPr>
                        <w:sdtContent>
                          <w:p w:rsidR="008E1D0D" w:rsidRDefault="00F14EEB">
                            <w:r>
                              <w:t>[Firmaadresse]</w:t>
                            </w:r>
                          </w:p>
                        </w:sdtContent>
                      </w:sdt>
                      <w:sdt>
                        <w:sdtPr>
                          <w:alias w:val="Telefon"/>
                          <w:tag w:val="Telefon"/>
                          <w:id w:val="2448641"/>
                          <w:placeholder>
                            <w:docPart w:val="90AE6ADBA5494CA1B1F3A8496EA0842D"/>
                          </w:placeholder>
                          <w:showingPlcHdr/>
                          <w:dataBinding w:prefixMappings="xmlns:ns0='http://schemas.microsoft.com/office/2006/coverPageProps'" w:xpath="/ns0:CoverPageProperties[1]/ns0:CompanyPhone[1]" w:storeItemID="{55AF091B-3C7A-41E3-B477-F2FDAA23CFDA}"/>
                          <w:text/>
                        </w:sdtPr>
                        <w:sdtContent>
                          <w:p w:rsidR="008E1D0D" w:rsidRDefault="00F14EEB">
                            <w:r>
                              <w:t>[Telefonnummer]</w:t>
                            </w:r>
                          </w:p>
                        </w:sdtContent>
                      </w:sdt>
                      <w:sdt>
                        <w:sdtPr>
                          <w:alias w:val="Fax"/>
                          <w:id w:val="2448654"/>
                          <w:placeholder>
                            <w:docPart w:val="D60936A521DE46E0B61F18125876FE9F"/>
                          </w:placeholder>
                          <w:showingPlcHdr/>
                          <w:dataBinding w:prefixMappings="xmlns:ns0='http://schemas.microsoft.com/office/2006/coverPageProps'" w:xpath="/ns0:CoverPageProperties[1]/ns0:CompanyFax[1]" w:storeItemID="{55AF091B-3C7A-41E3-B477-F2FDAA23CFDA}"/>
                          <w:text/>
                        </w:sdtPr>
                        <w:sdtContent>
                          <w:p w:rsidR="008E1D0D" w:rsidRDefault="00F14EEB">
                            <w:r>
                              <w:t>[Faxnummer]</w:t>
                            </w:r>
                          </w:p>
                        </w:sdtContent>
                      </w:sdt>
                      <w:sdt>
                        <w:sdtPr>
                          <w:alias w:val="E-mail"/>
                          <w:id w:val="2448665"/>
                          <w:placeholder>
                            <w:docPart w:val="33EB256A7FC44703A63147F342E24E2C"/>
                          </w:placeholder>
                          <w:showingPlcHdr/>
                          <w:dataBinding w:prefixMappings="xmlns:ns0='http://schemas.microsoft.com/office/2006/coverPageProps'" w:xpath="/ns0:CoverPageProperties[1]/ns0:CompanyEmail[1]" w:storeItemID="{55AF091B-3C7A-41E3-B477-F2FDAA23CFDA}"/>
                          <w:text/>
                        </w:sdtPr>
                        <w:sdtContent>
                          <w:p w:rsidR="008E1D0D" w:rsidRDefault="00F14EEB">
                            <w:r>
                              <w:t>[E-mail-adresse]</w:t>
                            </w:r>
                          </w:p>
                        </w:sdtContent>
                      </w:sdt>
                      <w:sdt>
                        <w:sdtPr>
                          <w:id w:val="2448684"/>
                          <w:placeholder>
                            <w:docPart w:val="CC2C06C0CCE646E095B62F38B020A548"/>
                          </w:placeholder>
                          <w:temporary/>
                          <w:showingPlcHdr/>
                        </w:sdtPr>
                        <w:sdtContent>
                          <w:p w:rsidR="008E1D0D" w:rsidRDefault="00F14EEB">
                            <w:pPr>
                              <w:pStyle w:val="Firmaslogan"/>
                            </w:pPr>
                            <w:r>
                              <w:t>[Firmaslogan]</w:t>
                            </w:r>
                          </w:p>
                        </w:sdtContent>
                      </w:sdt>
                      <w:p w:rsidR="008E1D0D" w:rsidRDefault="00F14EEB">
                        <w:r>
                          <w:t>Find os på webben:</w:t>
                        </w:r>
                      </w:p>
                      <w:sdt>
                        <w:sdtPr>
                          <w:id w:val="2448676"/>
                          <w:placeholder>
                            <w:docPart w:val="74F5E16A42E444AEB5517E0688639204"/>
                          </w:placeholder>
                          <w:temporary/>
                          <w:showingPlcHdr/>
                        </w:sdtPr>
                        <w:sdtContent>
                          <w:p w:rsidR="008E1D0D" w:rsidRDefault="00F14EEB">
                            <w:r>
                              <w:t>[Firmaets URL-adresse]</w:t>
                            </w:r>
                          </w:p>
                        </w:sdtContent>
                      </w:sdt>
                    </w:txbxContent>
                  </v:textbox>
                  <w10:wrap anchorx="page" anchory="page"/>
                </v:shape>
              </w:pict>
            </w:r>
            <w:r w:rsidR="00F14EEB">
              <w:br w:type="page"/>
            </w:r>
          </w:p>
        </w:tc>
      </w:tr>
      <w:tr w:rsidR="008E1D0D">
        <w:trPr>
          <w:trHeight w:hRule="exact" w:val="720"/>
          <w:jc w:val="center"/>
        </w:trPr>
        <w:tc>
          <w:tcPr>
            <w:tcW w:w="3216" w:type="dxa"/>
            <w:vMerge w:val="restart"/>
            <w:shd w:val="clear" w:color="auto" w:fill="auto"/>
          </w:tcPr>
          <w:p w:rsidR="008E1D0D" w:rsidRDefault="0038724F">
            <w:r>
              <w:rPr>
                <w:noProof/>
              </w:rPr>
              <w:pict>
                <v:shape id="_x0000_s1347" type="#_x0000_t202" style="position:absolute;margin-left:222.7pt;margin-top:120.35pt;width:323.3pt;height:104.65pt;z-index:251642880;mso-position-horizontal-relative:page;mso-position-vertical-relative:page" o:allowincell="f" filled="f" stroked="f" strokecolor="#bfbfbf [2412]">
                  <v:textbox style="mso-next-textbox:#_x0000_s1347" inset="3.6pt,,3.6pt">
                    <w:txbxContent>
                      <w:p w:rsidR="008E1D0D" w:rsidRDefault="00F14EEB">
                        <w:pPr>
                          <w:pStyle w:val="Nyhedsbrevetsbrdtekst"/>
                        </w:pPr>
                        <w:r>
                          <w:t>Én fordel ved at bruge nyhedsbrevet til fremme af produkter eller tjenester er, at du kan genbruge indhold fra andre marketingmaterialer, f.eks. pressemeddelelser og markedsundersøgelser. Mens hovedformålet med at udsende et nyhedsbrev som regel er at sælge et produkt eller en tjeneste, er nøglen til et populært nyhedsbrev at give brugeren et nyttigt hjælpemiddel. Du kan indsætte indhold i dit nyhedsbrev ved at udarbejde og skrive dine egne artikler eller ved at medtage en kalender, som viser kommende begivenheder.</w:t>
                        </w:r>
                      </w:p>
                    </w:txbxContent>
                  </v:textbox>
                  <w10:wrap anchorx="page" anchory="page"/>
                </v:shape>
              </w:pict>
            </w:r>
            <w:r>
              <w:rPr>
                <w:noProof/>
              </w:rPr>
              <w:pict>
                <v:shape id="_x0000_s1348" type="#_x0000_t202" style="position:absolute;margin-left:222.7pt;margin-top:261.5pt;width:323.3pt;height:106.1pt;z-index:251643904;mso-position-horizontal-relative:page;mso-position-vertical-relative:page" o:allowincell="f" filled="f" stroked="f" strokecolor="#bfbfbf [2412]">
                  <v:textbox style="mso-next-textbox:#_x0000_s1348" inset="3.6pt,,3.6pt">
                    <w:txbxContent>
                      <w:p w:rsidR="008E1D0D" w:rsidRDefault="00F14EEB">
                        <w:pPr>
                          <w:pStyle w:val="Nyhedsbrevetsbrdtekst"/>
                        </w:pPr>
                        <w:r>
                          <w:t>Du kan også læse artikler eller finde "fyldartikler" på World Wide Web. Du kan skrive om mange forskellige emner, men prøv at gøre artiklerne korte. Meget af indholdet, du indsætter i nyhedsbrevet, kan også bruges til dit websted. I Microsoft Word er det let at konvertere nyhedsbreve til webudgivelser. Så når du er færdig med at skrive nyhedsbrevet, kan du konvertere det til et websted og udgive det.</w:t>
                        </w:r>
                      </w:p>
                    </w:txbxContent>
                  </v:textbox>
                  <w10:wrap anchorx="page" anchory="page"/>
                </v:shape>
              </w:pict>
            </w:r>
            <w:r>
              <w:rPr>
                <w:noProof/>
              </w:rPr>
              <w:pict>
                <v:shape id="_x0000_s1376" type="#_x0000_t202" style="position:absolute;margin-left:79.6pt;margin-top:274.75pt;width:124.1pt;height:50.2pt;z-index:251652096;mso-position-horizontal-relative:page;mso-position-vertical-relative:page;v-text-anchor:middle" o:allowincell="f" fillcolor="white [3212]" strokecolor="#bfbfbf [2412]">
                  <v:textbox style="mso-next-textbox:#_x0000_s1376" inset=".72pt,.72pt,.72pt,.72pt">
                    <w:txbxContent>
                      <w:p w:rsidR="008E1D0D" w:rsidRDefault="00F14EEB">
                        <w:pPr>
                          <w:pStyle w:val="Indstlogoher"/>
                        </w:pPr>
                        <w:r>
                          <w:t>[indsæt logo her]</w:t>
                        </w:r>
                      </w:p>
                    </w:txbxContent>
                  </v:textbox>
                  <w10:wrap anchorx="page" anchory="page"/>
                </v:shape>
              </w:pict>
            </w:r>
          </w:p>
        </w:tc>
        <w:tc>
          <w:tcPr>
            <w:tcW w:w="6504" w:type="dxa"/>
            <w:gridSpan w:val="3"/>
            <w:shd w:val="clear" w:color="auto" w:fill="auto"/>
            <w:vAlign w:val="bottom"/>
          </w:tcPr>
          <w:p w:rsidR="008E1D0D" w:rsidRDefault="00F14EEB">
            <w:pPr>
              <w:pStyle w:val="overskrift4"/>
            </w:pPr>
            <w:r>
              <w:t>Overskriften til bagsideteksten</w:t>
            </w:r>
          </w:p>
        </w:tc>
      </w:tr>
      <w:tr w:rsidR="008E1D0D">
        <w:trPr>
          <w:trHeight w:hRule="exact" w:val="2088"/>
          <w:jc w:val="center"/>
        </w:trPr>
        <w:tc>
          <w:tcPr>
            <w:tcW w:w="3216" w:type="dxa"/>
            <w:vMerge/>
            <w:shd w:val="clear" w:color="auto" w:fill="auto"/>
          </w:tcPr>
          <w:p w:rsidR="008E1D0D" w:rsidRDefault="008E1D0D">
            <w:pPr>
              <w:pStyle w:val="overskrift4"/>
            </w:pPr>
          </w:p>
        </w:tc>
        <w:tc>
          <w:tcPr>
            <w:tcW w:w="6504" w:type="dxa"/>
            <w:gridSpan w:val="3"/>
            <w:shd w:val="clear" w:color="auto" w:fill="auto"/>
          </w:tcPr>
          <w:p w:rsidR="008E1D0D" w:rsidRDefault="008E1D0D"/>
        </w:tc>
      </w:tr>
      <w:tr w:rsidR="008E1D0D">
        <w:trPr>
          <w:trHeight w:hRule="exact" w:val="720"/>
          <w:jc w:val="center"/>
        </w:trPr>
        <w:tc>
          <w:tcPr>
            <w:tcW w:w="3216" w:type="dxa"/>
            <w:vMerge/>
            <w:shd w:val="clear" w:color="auto" w:fill="auto"/>
          </w:tcPr>
          <w:p w:rsidR="008E1D0D" w:rsidRDefault="008E1D0D">
            <w:pPr>
              <w:pStyle w:val="overskrift4"/>
              <w:rPr>
                <w:noProof/>
              </w:rPr>
            </w:pPr>
          </w:p>
        </w:tc>
        <w:tc>
          <w:tcPr>
            <w:tcW w:w="6504" w:type="dxa"/>
            <w:gridSpan w:val="3"/>
            <w:shd w:val="clear" w:color="auto" w:fill="auto"/>
            <w:vAlign w:val="bottom"/>
          </w:tcPr>
          <w:p w:rsidR="008E1D0D" w:rsidRDefault="00F14EEB">
            <w:pPr>
              <w:pStyle w:val="overskrift4"/>
            </w:pPr>
            <w:r>
              <w:t>Overskriften til bagsideteksten</w:t>
            </w:r>
          </w:p>
        </w:tc>
      </w:tr>
      <w:tr w:rsidR="008E1D0D">
        <w:trPr>
          <w:trHeight w:hRule="exact" w:val="2088"/>
          <w:jc w:val="center"/>
        </w:trPr>
        <w:tc>
          <w:tcPr>
            <w:tcW w:w="3216" w:type="dxa"/>
            <w:vMerge/>
            <w:shd w:val="clear" w:color="auto" w:fill="auto"/>
            <w:vAlign w:val="bottom"/>
          </w:tcPr>
          <w:p w:rsidR="008E1D0D" w:rsidRDefault="008E1D0D">
            <w:pPr>
              <w:pStyle w:val="overskrift4"/>
            </w:pPr>
          </w:p>
        </w:tc>
        <w:tc>
          <w:tcPr>
            <w:tcW w:w="6504" w:type="dxa"/>
            <w:gridSpan w:val="3"/>
            <w:shd w:val="clear" w:color="auto" w:fill="auto"/>
          </w:tcPr>
          <w:p w:rsidR="008E1D0D" w:rsidRDefault="008E1D0D"/>
        </w:tc>
      </w:tr>
      <w:tr w:rsidR="008E1D0D">
        <w:trPr>
          <w:trHeight w:hRule="exact" w:val="720"/>
          <w:jc w:val="center"/>
        </w:trPr>
        <w:tc>
          <w:tcPr>
            <w:tcW w:w="9720" w:type="dxa"/>
            <w:gridSpan w:val="4"/>
            <w:shd w:val="clear" w:color="auto" w:fill="auto"/>
            <w:vAlign w:val="bottom"/>
          </w:tcPr>
          <w:p w:rsidR="008E1D0D" w:rsidRDefault="008E1D0D">
            <w:pPr>
              <w:pStyle w:val="overskrift4"/>
            </w:pPr>
          </w:p>
        </w:tc>
      </w:tr>
      <w:tr w:rsidR="008E1D0D">
        <w:trPr>
          <w:trHeight w:val="6735"/>
          <w:jc w:val="center"/>
        </w:trPr>
        <w:tc>
          <w:tcPr>
            <w:tcW w:w="9720" w:type="dxa"/>
            <w:gridSpan w:val="4"/>
            <w:shd w:val="clear" w:color="auto" w:fill="auto"/>
          </w:tcPr>
          <w:p w:rsidR="008E1D0D" w:rsidRDefault="0038724F">
            <w:pPr>
              <w:pStyle w:val="Firmaslogan"/>
            </w:pPr>
            <w:r>
              <w:rPr>
                <w:noProof/>
              </w:rPr>
              <w:pict>
                <v:rect id="_x0000_s1428" style="position:absolute;margin-left:61.9pt;margin-top:346pt;width:162pt;height:21.6pt;z-index:251667456;mso-position-horizontal-relative:page;mso-position-vertical-relative:page" o:allowincell="f" fillcolor="#c3d69b" stroked="f">
                  <w10:wrap anchorx="page" anchory="page"/>
                  <w10:anchorlock/>
                </v:rect>
              </w:pict>
            </w:r>
            <w:r>
              <w:rPr>
                <w:noProof/>
              </w:rPr>
              <w:pict>
                <v:shape id="_x0000_s1372" type="#_x0000_t202" style="position:absolute;margin-left:228.7pt;margin-top:585.45pt;width:228.9pt;height:93.8pt;z-index:251649024;mso-position-horizontal-relative:page;mso-position-vertical-relative:page" o:allowincell="f" filled="f" stroked="f" strokecolor="#bfbfbf [2412]">
                  <v:textbox style="mso-next-textbox:#_x0000_s1372" inset="3.6pt,,3.6pt">
                    <w:txbxContent>
                      <w:sdt>
                        <w:sdtPr>
                          <w:rPr>
                            <w:sz w:val="20"/>
                            <w:szCs w:val="20"/>
                          </w:rPr>
                          <w:id w:val="2448721"/>
                          <w:placeholder>
                            <w:docPart w:val="5F7F94255AE149FCB4190E56D7E484A6"/>
                          </w:placeholder>
                          <w:temporary/>
                          <w:showingPlcHdr/>
                        </w:sdtPr>
                        <w:sdtContent>
                          <w:p w:rsidR="008E1D0D" w:rsidRDefault="00F14EEB">
                            <w:pPr>
                              <w:spacing w:line="360" w:lineRule="auto"/>
                              <w:rPr>
                                <w:sz w:val="20"/>
                                <w:szCs w:val="20"/>
                              </w:rPr>
                            </w:pPr>
                            <w:r>
                              <w:rPr>
                                <w:sz w:val="20"/>
                                <w:szCs w:val="20"/>
                              </w:rPr>
                              <w:t>[Modtagerens navn]</w:t>
                            </w:r>
                          </w:p>
                        </w:sdtContent>
                      </w:sdt>
                      <w:sdt>
                        <w:sdtPr>
                          <w:rPr>
                            <w:sz w:val="20"/>
                            <w:szCs w:val="20"/>
                          </w:rPr>
                          <w:id w:val="2448729"/>
                          <w:placeholder>
                            <w:docPart w:val="F17C30F71A6F4C89BA7DB63861A4A1E7"/>
                          </w:placeholder>
                          <w:temporary/>
                          <w:showingPlcHdr/>
                        </w:sdtPr>
                        <w:sdtContent>
                          <w:p w:rsidR="008E1D0D" w:rsidRDefault="00F14EEB">
                            <w:pPr>
                              <w:spacing w:line="360" w:lineRule="auto"/>
                              <w:rPr>
                                <w:sz w:val="20"/>
                                <w:szCs w:val="20"/>
                              </w:rPr>
                            </w:pPr>
                            <w:r>
                              <w:rPr>
                                <w:sz w:val="20"/>
                                <w:szCs w:val="20"/>
                              </w:rPr>
                              <w:t>[Adresse]</w:t>
                            </w:r>
                          </w:p>
                        </w:sdtContent>
                      </w:sdt>
                      <w:sdt>
                        <w:sdtPr>
                          <w:rPr>
                            <w:sz w:val="20"/>
                            <w:szCs w:val="20"/>
                          </w:rPr>
                          <w:id w:val="2448743"/>
                          <w:placeholder>
                            <w:docPart w:val="56102E0BF3DA4917907C75FABF23CAE8"/>
                          </w:placeholder>
                          <w:temporary/>
                          <w:showingPlcHdr/>
                        </w:sdtPr>
                        <w:sdtContent>
                          <w:p w:rsidR="008E1D0D" w:rsidRDefault="00F14EEB">
                            <w:pPr>
                              <w:spacing w:line="360" w:lineRule="auto"/>
                              <w:rPr>
                                <w:sz w:val="20"/>
                                <w:szCs w:val="20"/>
                              </w:rPr>
                            </w:pPr>
                            <w:r>
                              <w:rPr>
                                <w:sz w:val="20"/>
                                <w:szCs w:val="20"/>
                              </w:rPr>
                              <w:t>[Adresse 2]</w:t>
                            </w:r>
                          </w:p>
                        </w:sdtContent>
                      </w:sdt>
                      <w:sdt>
                        <w:sdtPr>
                          <w:rPr>
                            <w:sz w:val="20"/>
                            <w:szCs w:val="20"/>
                          </w:rPr>
                          <w:id w:val="2448751"/>
                          <w:placeholder>
                            <w:docPart w:val="0872753B99B14456A3E1A86C0079128C"/>
                          </w:placeholder>
                          <w:temporary/>
                          <w:showingPlcHdr/>
                        </w:sdtPr>
                        <w:sdtContent>
                          <w:p w:rsidR="008E1D0D" w:rsidRDefault="00F14EEB">
                            <w:pPr>
                              <w:spacing w:line="360" w:lineRule="auto"/>
                              <w:rPr>
                                <w:sz w:val="20"/>
                                <w:szCs w:val="20"/>
                              </w:rPr>
                            </w:pPr>
                            <w:r>
                              <w:rPr>
                                <w:sz w:val="20"/>
                                <w:szCs w:val="20"/>
                              </w:rPr>
                              <w:t>[Postnr. og by]</w:t>
                            </w:r>
                          </w:p>
                        </w:sdtContent>
                      </w:sdt>
                    </w:txbxContent>
                  </v:textbox>
                  <w10:wrap anchorx="page" anchory="page"/>
                </v:shape>
              </w:pict>
            </w:r>
            <w:r>
              <w:rPr>
                <w:noProof/>
              </w:rPr>
              <w:pict>
                <v:shape id="_x0000_s1371" type="#_x0000_t202" style="position:absolute;margin-left:67.65pt;margin-top:415.9pt;width:151.2pt;height:111.8pt;z-index:251648000;mso-position-horizontal-relative:page;mso-position-vertical-relative:page" o:allowincell="f" filled="f" stroked="f" strokecolor="#bfbfbf [2412]">
                  <v:textbox style="mso-next-textbox:#_x0000_s1371" inset="3.6pt,,3.6pt">
                    <w:txbxContent>
                      <w:sdt>
                        <w:sdtPr>
                          <w:rPr>
                            <w:sz w:val="20"/>
                            <w:szCs w:val="20"/>
                          </w:rPr>
                          <w:alias w:val="Firma"/>
                          <w:tag w:val="Firma"/>
                          <w:id w:val="2448692"/>
                          <w:placeholder>
                            <w:docPart w:val="C0ABFE566D1D423FB07A0776A5B668E4"/>
                          </w:placeholder>
                          <w:showingPlcHdr/>
                          <w:dataBinding w:prefixMappings="xmlns:ns0='http://schemas.openxmlformats.org/officeDocument/2006/extended-properties'" w:xpath="/ns0:Properties[1]/ns0:Company[1]" w:storeItemID="{6668398D-A668-4E3E-A5EB-62B293D839F1}"/>
                          <w:text/>
                        </w:sdtPr>
                        <w:sdtContent>
                          <w:p w:rsidR="008E1D0D" w:rsidRDefault="00F14EEB">
                            <w:pPr>
                              <w:spacing w:line="360" w:lineRule="auto"/>
                              <w:rPr>
                                <w:sz w:val="20"/>
                                <w:szCs w:val="20"/>
                              </w:rPr>
                            </w:pPr>
                            <w:r>
                              <w:rPr>
                                <w:sz w:val="20"/>
                                <w:szCs w:val="20"/>
                              </w:rPr>
                              <w:t>[Firmanavn]</w:t>
                            </w:r>
                          </w:p>
                        </w:sdtContent>
                      </w:sdt>
                      <w:sdt>
                        <w:sdtPr>
                          <w:rPr>
                            <w:sz w:val="20"/>
                            <w:szCs w:val="20"/>
                          </w:rPr>
                          <w:alias w:val="Adresse"/>
                          <w:tag w:val="Adresse"/>
                          <w:id w:val="2448707"/>
                          <w:placeholder>
                            <w:docPart w:val="2E99628FED2D46C7935BBCF969B68B99"/>
                          </w:placeholder>
                          <w:showingPlcHdr/>
                          <w:dataBinding w:prefixMappings="xmlns:ns0='http://schemas.microsoft.com/office/2006/coverPageProps'" w:xpath="/ns0:CoverPageProperties[1]/ns0:CompanyAddress[1]" w:storeItemID="{55AF091B-3C7A-41E3-B477-F2FDAA23CFDA}"/>
                          <w:text w:multiLine="1"/>
                        </w:sdtPr>
                        <w:sdtContent>
                          <w:p w:rsidR="008E1D0D" w:rsidRDefault="00F14EEB">
                            <w:pPr>
                              <w:spacing w:line="360" w:lineRule="auto"/>
                              <w:rPr>
                                <w:sz w:val="20"/>
                                <w:szCs w:val="20"/>
                              </w:rPr>
                            </w:pPr>
                            <w:r>
                              <w:rPr>
                                <w:sz w:val="20"/>
                                <w:szCs w:val="20"/>
                              </w:rPr>
                              <w:t>[Firmaadresse]</w:t>
                            </w:r>
                          </w:p>
                        </w:sdtContent>
                      </w:sdt>
                    </w:txbxContent>
                  </v:textbox>
                  <w10:wrap anchorx="page" anchory="page"/>
                </v:shape>
              </w:pict>
            </w:r>
            <w:r>
              <w:rPr>
                <w:noProof/>
              </w:rPr>
              <w:pict>
                <v:rect id="_x0000_s1373" style="position:absolute;margin-left:473.7pt;margin-top:417.8pt;width:68.2pt;height:68.2pt;z-index:251650048;mso-position-horizontal-relative:page;mso-position-vertical-relative:page" o:allowincell="f" strokecolor="#bfbfbf [2412]" strokeweight=".5pt">
                  <w10:wrap anchorx="page" anchory="page"/>
                  <w10:anchorlock/>
                </v:rect>
              </w:pict>
            </w:r>
          </w:p>
        </w:tc>
      </w:tr>
    </w:tbl>
    <w:p w:rsidR="008E1D0D" w:rsidRDefault="008E1D0D">
      <w:pPr>
        <w:spacing w:after="200" w:line="276" w:lineRule="auto"/>
      </w:pPr>
    </w:p>
    <w:sectPr w:rsidR="008E1D0D" w:rsidSect="008E1D0D">
      <w:pgSz w:w="12240" w:h="15840"/>
      <w:pgMar w:top="108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27A7" w:rsidRDefault="002827A7">
      <w:r>
        <w:separator/>
      </w:r>
    </w:p>
  </w:endnote>
  <w:endnote w:type="continuationSeparator" w:id="1">
    <w:p w:rsidR="002827A7" w:rsidRDefault="002827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27A7" w:rsidRDefault="002827A7">
      <w:r>
        <w:separator/>
      </w:r>
    </w:p>
  </w:footnote>
  <w:footnote w:type="continuationSeparator" w:id="1">
    <w:p w:rsidR="002827A7" w:rsidRDefault="002827A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DDE4F8B6"/>
    <w:lvl w:ilvl="0">
      <w:start w:val="1"/>
      <w:numFmt w:val="decimal"/>
      <w:lvlText w:val="%1."/>
      <w:lvlJc w:val="left"/>
      <w:pPr>
        <w:tabs>
          <w:tab w:val="num" w:pos="720"/>
        </w:tabs>
        <w:ind w:left="720" w:hanging="360"/>
      </w:pPr>
    </w:lvl>
  </w:abstractNum>
  <w:abstractNum w:abstractNumId="1">
    <w:nsid w:val="FFFFFF83"/>
    <w:multiLevelType w:val="singleLevel"/>
    <w:tmpl w:val="F3CA1C4C"/>
    <w:lvl w:ilvl="0">
      <w:start w:val="1"/>
      <w:numFmt w:val="bullet"/>
      <w:lvlText w:val=""/>
      <w:lvlJc w:val="left"/>
      <w:pPr>
        <w:tabs>
          <w:tab w:val="num" w:pos="720"/>
        </w:tabs>
        <w:ind w:left="720" w:hanging="360"/>
      </w:pPr>
      <w:rPr>
        <w:rFonts w:ascii="Symbol" w:hAnsi="Symbol" w:hint="default"/>
      </w:rPr>
    </w:lvl>
  </w:abstractNum>
  <w:abstractNum w:abstractNumId="2">
    <w:nsid w:val="FFFFFF88"/>
    <w:multiLevelType w:val="singleLevel"/>
    <w:tmpl w:val="5A4EDABC"/>
    <w:lvl w:ilvl="0">
      <w:start w:val="1"/>
      <w:numFmt w:val="decimal"/>
      <w:lvlText w:val="%1."/>
      <w:lvlJc w:val="left"/>
      <w:pPr>
        <w:tabs>
          <w:tab w:val="num" w:pos="360"/>
        </w:tabs>
        <w:ind w:left="360" w:hanging="360"/>
      </w:pPr>
    </w:lvl>
  </w:abstractNum>
  <w:abstractNum w:abstractNumId="3">
    <w:nsid w:val="FFFFFF89"/>
    <w:multiLevelType w:val="singleLevel"/>
    <w:tmpl w:val="D0C6B72C"/>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ttachedTemplate r:id="rId1"/>
  <w:stylePaneFormatFilter w:val="1001"/>
  <w:defaultTabStop w:val="720"/>
  <w:hyphenationZone w:val="425"/>
  <w:characterSpacingControl w:val="doNotCompress"/>
  <w:footnotePr>
    <w:footnote w:id="0"/>
    <w:footnote w:id="1"/>
  </w:footnotePr>
  <w:endnotePr>
    <w:endnote w:id="0"/>
    <w:endnote w:id="1"/>
  </w:endnotePr>
  <w:compat>
    <w:doNotSnapToGridInCell/>
    <w:doNotWrapTextWithPunct/>
    <w:doNotUseEastAsianBreakRules/>
    <w:growAutofit/>
  </w:compat>
  <w:rsids>
    <w:rsidRoot w:val="00F74B2E"/>
    <w:rsid w:val="00062E34"/>
    <w:rsid w:val="002827A7"/>
    <w:rsid w:val="0038724F"/>
    <w:rsid w:val="00801C9E"/>
    <w:rsid w:val="00873A26"/>
    <w:rsid w:val="008E1D0D"/>
    <w:rsid w:val="00DF3ABB"/>
    <w:rsid w:val="00F14EEB"/>
    <w:rsid w:val="00F74B2E"/>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strokecolor="none [3213]"/>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lsdException w:name="heading 2" w:semiHidden="0" w:uiPriority="1" w:unhideWhenUsed="0" w:qFormat="1"/>
    <w:lsdException w:name="heading 3" w:semiHidden="0" w:uiPriority="1" w:unhideWhenUsed="0"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Normal Indent" w:qFormat="1"/>
    <w:lsdException w:name="List Bullet" w:semiHidden="0" w:uiPriority="9" w:unhideWhenUsed="0" w:qFormat="1"/>
    <w:lsdException w:name="List Number" w:semiHidden="0" w:uiPriority="9" w:unhideWhenUsed="0" w:qFormat="1"/>
    <w:lsdException w:name="List Bullet 2" w:semiHidden="0" w:uiPriority="10" w:unhideWhenUsed="0" w:qFormat="1"/>
    <w:lsdException w:name="List Number 2" w:semiHidden="0" w:uiPriority="10" w:unhideWhenUsed="0" w:qFormat="1"/>
    <w:lsdException w:name="Title" w:semiHidden="0" w:uiPriority="4" w:unhideWhenUsed="0" w:qFormat="1"/>
    <w:lsdException w:name="List Continue" w:semiHidden="0" w:uiPriority="9" w:unhideWhenUsed="0" w:qFormat="1"/>
    <w:lsdException w:name="List Continue 2" w:semiHidden="0" w:uiPriority="10" w:unhideWhenUsed="0" w:qFormat="1"/>
    <w:lsdException w:name="Subtitle" w:semiHidden="0" w:uiPriority="5" w:unhideWhenUsed="0" w:qFormat="1"/>
    <w:lsdException w:name="Block Text" w:semiHidden="0" w:uiPriority="3" w:unhideWhenUsed="0" w:qFormat="1"/>
    <w:lsdException w:name="Strong" w:semiHidden="0" w:uiPriority="2" w:unhideWhenUsed="0" w:qFormat="1"/>
    <w:lsdException w:name="Emphasis" w:semiHidden="0" w:uiPriority="2" w:unhideWhenUsed="0" w:qFormat="1"/>
    <w:lsdException w:name="Table Grid" w:semiHidden="0" w:uiPriority="1" w:unhideWhenUsed="0"/>
    <w:lsdException w:name="Placeholder Text" w:unhideWhenUsed="0"/>
    <w:lsdException w:name="Revision" w:unhideWhenUsed="0"/>
    <w:lsdException w:name="List Paragraph" w:uiPriority="6"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D0D"/>
    <w:pPr>
      <w:spacing w:after="0" w:line="240" w:lineRule="auto"/>
    </w:pPr>
    <w:rPr>
      <w:sz w:val="17"/>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overskrift1">
    <w:name w:val="overskrift 1"/>
    <w:basedOn w:val="Normal"/>
    <w:next w:val="Normal"/>
    <w:link w:val="Overskrift1tegn"/>
    <w:uiPriority w:val="1"/>
    <w:semiHidden/>
    <w:unhideWhenUsed/>
    <w:rsid w:val="008E1D0D"/>
    <w:pPr>
      <w:outlineLvl w:val="0"/>
    </w:pPr>
    <w:rPr>
      <w:rFonts w:asciiTheme="majorHAnsi" w:hAnsiTheme="majorHAnsi"/>
      <w:sz w:val="96"/>
      <w:szCs w:val="96"/>
    </w:rPr>
  </w:style>
  <w:style w:type="paragraph" w:customStyle="1" w:styleId="overskrift2">
    <w:name w:val="overskrift 2"/>
    <w:basedOn w:val="overskrift1"/>
    <w:next w:val="Normal"/>
    <w:link w:val="Overskrift2tegn"/>
    <w:uiPriority w:val="1"/>
    <w:semiHidden/>
    <w:unhideWhenUsed/>
    <w:qFormat/>
    <w:rsid w:val="008E1D0D"/>
    <w:pPr>
      <w:outlineLvl w:val="1"/>
    </w:pPr>
    <w:rPr>
      <w:i/>
      <w:sz w:val="32"/>
      <w:szCs w:val="32"/>
    </w:rPr>
  </w:style>
  <w:style w:type="paragraph" w:customStyle="1" w:styleId="overskrift3">
    <w:name w:val="overskrift 3"/>
    <w:basedOn w:val="Normal"/>
    <w:next w:val="Normal"/>
    <w:link w:val="Overskrift3tegn"/>
    <w:uiPriority w:val="1"/>
    <w:semiHidden/>
    <w:unhideWhenUsed/>
    <w:qFormat/>
    <w:rsid w:val="008E1D0D"/>
    <w:pPr>
      <w:outlineLvl w:val="2"/>
    </w:pPr>
    <w:rPr>
      <w:rFonts w:asciiTheme="majorHAnsi" w:hAnsiTheme="majorHAnsi"/>
      <w:color w:val="FFFFFF" w:themeColor="background1"/>
      <w:sz w:val="52"/>
      <w:szCs w:val="56"/>
    </w:rPr>
  </w:style>
  <w:style w:type="paragraph" w:customStyle="1" w:styleId="overskrift4">
    <w:name w:val="overskrift 4"/>
    <w:basedOn w:val="Normal"/>
    <w:next w:val="Normal"/>
    <w:link w:val="Overskrift4tegn"/>
    <w:uiPriority w:val="1"/>
    <w:unhideWhenUsed/>
    <w:qFormat/>
    <w:rsid w:val="008E1D0D"/>
    <w:pPr>
      <w:ind w:left="14"/>
      <w:outlineLvl w:val="3"/>
    </w:pPr>
    <w:rPr>
      <w:rFonts w:asciiTheme="majorHAnsi" w:hAnsiTheme="majorHAnsi"/>
      <w:sz w:val="32"/>
      <w:szCs w:val="36"/>
    </w:rPr>
  </w:style>
  <w:style w:type="paragraph" w:customStyle="1" w:styleId="overskrift5">
    <w:name w:val="overskrift 5"/>
    <w:basedOn w:val="Normal"/>
    <w:next w:val="Normal"/>
    <w:link w:val="Overskrift5tegn"/>
    <w:uiPriority w:val="1"/>
    <w:semiHidden/>
    <w:unhideWhenUsed/>
    <w:qFormat/>
    <w:rsid w:val="008E1D0D"/>
    <w:pPr>
      <w:spacing w:after="200"/>
      <w:outlineLvl w:val="4"/>
    </w:pPr>
    <w:rPr>
      <w:rFonts w:asciiTheme="majorHAnsi" w:hAnsiTheme="majorHAnsi"/>
      <w:sz w:val="18"/>
      <w:szCs w:val="20"/>
    </w:rPr>
  </w:style>
  <w:style w:type="paragraph" w:customStyle="1" w:styleId="overskrift6">
    <w:name w:val="overskrift 6"/>
    <w:basedOn w:val="overskrift4"/>
    <w:next w:val="Normal"/>
    <w:link w:val="Overskrift6tegn"/>
    <w:uiPriority w:val="1"/>
    <w:semiHidden/>
    <w:unhideWhenUsed/>
    <w:qFormat/>
    <w:rsid w:val="008E1D0D"/>
    <w:pPr>
      <w:outlineLvl w:val="5"/>
    </w:pPr>
    <w:rPr>
      <w:b/>
      <w:noProof/>
      <w:color w:val="FFFFFF" w:themeColor="background1"/>
    </w:rPr>
  </w:style>
  <w:style w:type="table" w:customStyle="1" w:styleId="Tabelgitter">
    <w:name w:val="Tabelgitter"/>
    <w:basedOn w:val="Tabel-Normal"/>
    <w:uiPriority w:val="1"/>
    <w:rsid w:val="008E1D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ekstiboble">
    <w:name w:val="Tekst i boble"/>
    <w:basedOn w:val="Normal"/>
    <w:link w:val="Tegnibobletekst"/>
    <w:uiPriority w:val="99"/>
    <w:semiHidden/>
    <w:unhideWhenUsed/>
    <w:rsid w:val="008E1D0D"/>
    <w:rPr>
      <w:rFonts w:ascii="Tahoma" w:hAnsi="Tahoma" w:cs="Tahoma"/>
      <w:szCs w:val="16"/>
    </w:rPr>
  </w:style>
  <w:style w:type="character" w:customStyle="1" w:styleId="Tegnibobletekst">
    <w:name w:val="Tegn i bobletekst"/>
    <w:basedOn w:val="Standardskrifttypeiafsnit"/>
    <w:link w:val="Tekstiboble"/>
    <w:uiPriority w:val="99"/>
    <w:semiHidden/>
    <w:rsid w:val="008E1D0D"/>
    <w:rPr>
      <w:rFonts w:ascii="Tahoma" w:hAnsi="Tahoma" w:cs="Tahoma"/>
      <w:sz w:val="16"/>
      <w:szCs w:val="16"/>
    </w:rPr>
  </w:style>
  <w:style w:type="character" w:customStyle="1" w:styleId="Overskrift1tegn">
    <w:name w:val="Overskrift 1 – tegn"/>
    <w:basedOn w:val="Standardskrifttypeiafsnit"/>
    <w:link w:val="overskrift1"/>
    <w:uiPriority w:val="1"/>
    <w:semiHidden/>
    <w:rsid w:val="008E1D0D"/>
    <w:rPr>
      <w:rFonts w:asciiTheme="majorHAnsi" w:hAnsiTheme="majorHAnsi"/>
      <w:sz w:val="96"/>
      <w:szCs w:val="96"/>
    </w:rPr>
  </w:style>
  <w:style w:type="character" w:customStyle="1" w:styleId="Overskrift2tegn">
    <w:name w:val="Overskrift 2 – tegn"/>
    <w:basedOn w:val="Standardskrifttypeiafsnit"/>
    <w:link w:val="overskrift2"/>
    <w:uiPriority w:val="1"/>
    <w:semiHidden/>
    <w:rsid w:val="008E1D0D"/>
    <w:rPr>
      <w:rFonts w:asciiTheme="majorHAnsi" w:hAnsiTheme="majorHAnsi"/>
      <w:i/>
      <w:sz w:val="32"/>
      <w:szCs w:val="32"/>
    </w:rPr>
  </w:style>
  <w:style w:type="paragraph" w:customStyle="1" w:styleId="Datopnyhedsbrevet">
    <w:name w:val="Dato på nyhedsbrevet"/>
    <w:basedOn w:val="Normal"/>
    <w:link w:val="Nyhedsbrevdatotegn"/>
    <w:qFormat/>
    <w:rsid w:val="008E1D0D"/>
    <w:rPr>
      <w:rFonts w:asciiTheme="majorHAnsi" w:hAnsiTheme="majorHAnsi"/>
      <w:b/>
    </w:rPr>
  </w:style>
  <w:style w:type="paragraph" w:customStyle="1" w:styleId="Nyhedsbrevetsstrrelse">
    <w:name w:val="Nyhedsbrevets størrelse"/>
    <w:basedOn w:val="Normal"/>
    <w:qFormat/>
    <w:rsid w:val="008E1D0D"/>
    <w:pPr>
      <w:jc w:val="right"/>
    </w:pPr>
    <w:rPr>
      <w:rFonts w:asciiTheme="majorHAnsi" w:hAnsiTheme="majorHAnsi"/>
      <w:b/>
      <w:color w:val="FFFFFF" w:themeColor="background1"/>
      <w:sz w:val="20"/>
    </w:rPr>
  </w:style>
  <w:style w:type="character" w:customStyle="1" w:styleId="Overskrift3tegn">
    <w:name w:val="Overskrift 3 – tegn"/>
    <w:basedOn w:val="Standardskrifttypeiafsnit"/>
    <w:link w:val="overskrift3"/>
    <w:uiPriority w:val="1"/>
    <w:semiHidden/>
    <w:rsid w:val="008E1D0D"/>
    <w:rPr>
      <w:rFonts w:asciiTheme="majorHAnsi" w:hAnsiTheme="majorHAnsi"/>
      <w:color w:val="FFFFFF" w:themeColor="background1"/>
      <w:sz w:val="52"/>
      <w:szCs w:val="56"/>
    </w:rPr>
  </w:style>
  <w:style w:type="paragraph" w:customStyle="1" w:styleId="Nyhedsbrevetsbrdtekst">
    <w:name w:val="Nyhedsbrevets brødtekst"/>
    <w:basedOn w:val="Normal"/>
    <w:qFormat/>
    <w:rsid w:val="008E1D0D"/>
    <w:pPr>
      <w:spacing w:after="130" w:line="260" w:lineRule="exact"/>
      <w:ind w:left="144" w:right="144"/>
    </w:pPr>
  </w:style>
  <w:style w:type="character" w:customStyle="1" w:styleId="Overskrift4tegn">
    <w:name w:val="Overskrift 4 – tegn"/>
    <w:basedOn w:val="Standardskrifttypeiafsnit"/>
    <w:link w:val="overskrift4"/>
    <w:uiPriority w:val="1"/>
    <w:rsid w:val="008E1D0D"/>
    <w:rPr>
      <w:rFonts w:asciiTheme="majorHAnsi" w:hAnsiTheme="majorHAnsi"/>
      <w:sz w:val="32"/>
      <w:szCs w:val="36"/>
    </w:rPr>
  </w:style>
  <w:style w:type="character" w:customStyle="1" w:styleId="Overskrift5tegn">
    <w:name w:val="Overskrift 5 – tegn"/>
    <w:basedOn w:val="Standardskrifttypeiafsnit"/>
    <w:link w:val="overskrift5"/>
    <w:uiPriority w:val="1"/>
    <w:semiHidden/>
    <w:rsid w:val="008E1D0D"/>
    <w:rPr>
      <w:rFonts w:asciiTheme="majorHAnsi" w:hAnsiTheme="majorHAnsi"/>
      <w:sz w:val="18"/>
      <w:szCs w:val="20"/>
    </w:rPr>
  </w:style>
  <w:style w:type="paragraph" w:customStyle="1" w:styleId="Indhold">
    <w:name w:val="Indhold"/>
    <w:basedOn w:val="Normal"/>
    <w:qFormat/>
    <w:rsid w:val="008E1D0D"/>
    <w:pPr>
      <w:tabs>
        <w:tab w:val="left" w:pos="2304"/>
      </w:tabs>
      <w:spacing w:after="200" w:line="360" w:lineRule="auto"/>
      <w:contextualSpacing/>
    </w:pPr>
  </w:style>
  <w:style w:type="paragraph" w:customStyle="1" w:styleId="sidehoved">
    <w:name w:val="sidehoved"/>
    <w:basedOn w:val="Normal"/>
    <w:link w:val="Sidehovedtegn"/>
    <w:uiPriority w:val="99"/>
    <w:semiHidden/>
    <w:unhideWhenUsed/>
    <w:rsid w:val="008E1D0D"/>
    <w:pPr>
      <w:tabs>
        <w:tab w:val="center" w:pos="4680"/>
        <w:tab w:val="right" w:pos="9360"/>
      </w:tabs>
    </w:pPr>
  </w:style>
  <w:style w:type="character" w:customStyle="1" w:styleId="Sidehovedtegn">
    <w:name w:val="Sidehoved – tegn"/>
    <w:basedOn w:val="Standardskrifttypeiafsnit"/>
    <w:link w:val="sidehoved"/>
    <w:uiPriority w:val="99"/>
    <w:semiHidden/>
    <w:rsid w:val="008E1D0D"/>
    <w:rPr>
      <w:sz w:val="16"/>
    </w:rPr>
  </w:style>
  <w:style w:type="paragraph" w:customStyle="1" w:styleId="sidefod">
    <w:name w:val="sidefod"/>
    <w:basedOn w:val="Normal"/>
    <w:link w:val="Sidefodtegn"/>
    <w:uiPriority w:val="99"/>
    <w:semiHidden/>
    <w:unhideWhenUsed/>
    <w:rsid w:val="008E1D0D"/>
    <w:pPr>
      <w:tabs>
        <w:tab w:val="center" w:pos="4680"/>
        <w:tab w:val="right" w:pos="9360"/>
      </w:tabs>
    </w:pPr>
  </w:style>
  <w:style w:type="character" w:customStyle="1" w:styleId="Sidefodtegn">
    <w:name w:val="Sidefod – tegn"/>
    <w:basedOn w:val="Standardskrifttypeiafsnit"/>
    <w:link w:val="sidefod"/>
    <w:uiPriority w:val="99"/>
    <w:semiHidden/>
    <w:rsid w:val="008E1D0D"/>
    <w:rPr>
      <w:sz w:val="16"/>
    </w:rPr>
  </w:style>
  <w:style w:type="paragraph" w:customStyle="1" w:styleId="Sidetaltilhjre">
    <w:name w:val="Sidetal – til højre"/>
    <w:basedOn w:val="Normal"/>
    <w:qFormat/>
    <w:rsid w:val="008E1D0D"/>
    <w:pPr>
      <w:ind w:right="144"/>
      <w:jc w:val="right"/>
    </w:pPr>
    <w:rPr>
      <w:rFonts w:asciiTheme="majorHAnsi" w:hAnsiTheme="majorHAnsi"/>
      <w:b/>
      <w:color w:val="FFFFFF" w:themeColor="background1"/>
      <w:sz w:val="20"/>
    </w:rPr>
  </w:style>
  <w:style w:type="paragraph" w:customStyle="1" w:styleId="Sidetaltilvenstre">
    <w:name w:val="Sidetal – til venstre"/>
    <w:basedOn w:val="Normal"/>
    <w:qFormat/>
    <w:rsid w:val="008E1D0D"/>
    <w:pPr>
      <w:ind w:left="144"/>
    </w:pPr>
    <w:rPr>
      <w:rFonts w:asciiTheme="majorHAnsi" w:hAnsiTheme="majorHAnsi"/>
      <w:b/>
      <w:color w:val="FFFFFF" w:themeColor="background1"/>
      <w:sz w:val="22"/>
    </w:rPr>
  </w:style>
  <w:style w:type="character" w:customStyle="1" w:styleId="Overskrift6tegn">
    <w:name w:val="Overskrift 6 – tegn"/>
    <w:basedOn w:val="Standardskrifttypeiafsnit"/>
    <w:link w:val="overskrift6"/>
    <w:uiPriority w:val="1"/>
    <w:semiHidden/>
    <w:rsid w:val="008E1D0D"/>
    <w:rPr>
      <w:rFonts w:asciiTheme="majorHAnsi" w:hAnsiTheme="majorHAnsi"/>
      <w:b/>
      <w:noProof/>
      <w:color w:val="FFFFFF" w:themeColor="background1"/>
      <w:sz w:val="32"/>
      <w:szCs w:val="36"/>
    </w:rPr>
  </w:style>
  <w:style w:type="paragraph" w:customStyle="1" w:styleId="Billedtekstmedfoto">
    <w:name w:val="Billedtekst med foto"/>
    <w:basedOn w:val="Normal"/>
    <w:qFormat/>
    <w:rsid w:val="008E1D0D"/>
    <w:pPr>
      <w:spacing w:after="40" w:line="288" w:lineRule="auto"/>
      <w:jc w:val="right"/>
    </w:pPr>
    <w:rPr>
      <w:i/>
      <w:sz w:val="16"/>
      <w:szCs w:val="20"/>
    </w:rPr>
  </w:style>
  <w:style w:type="paragraph" w:customStyle="1" w:styleId="Langtcitat">
    <w:name w:val="Langt citat"/>
    <w:basedOn w:val="Normal"/>
    <w:qFormat/>
    <w:rsid w:val="008E1D0D"/>
    <w:pPr>
      <w:spacing w:line="288" w:lineRule="auto"/>
    </w:pPr>
    <w:rPr>
      <w:rFonts w:asciiTheme="majorHAnsi" w:hAnsiTheme="majorHAnsi"/>
      <w:i/>
      <w:color w:val="9BBB59" w:themeColor="accent3"/>
      <w:sz w:val="24"/>
      <w:szCs w:val="28"/>
    </w:rPr>
  </w:style>
  <w:style w:type="paragraph" w:customStyle="1" w:styleId="Kortartikelstoretyper">
    <w:name w:val="Kort artikel – store typer"/>
    <w:basedOn w:val="Normal"/>
    <w:qFormat/>
    <w:rsid w:val="008E1D0D"/>
    <w:pPr>
      <w:spacing w:after="120" w:line="360" w:lineRule="auto"/>
    </w:pPr>
    <w:rPr>
      <w:sz w:val="24"/>
    </w:rPr>
  </w:style>
  <w:style w:type="paragraph" w:customStyle="1" w:styleId="Margentekstensundertitel">
    <w:name w:val="Margentekstens undertitel"/>
    <w:basedOn w:val="Normal"/>
    <w:qFormat/>
    <w:rsid w:val="008E1D0D"/>
    <w:pPr>
      <w:spacing w:after="120"/>
    </w:pPr>
    <w:rPr>
      <w:rFonts w:asciiTheme="majorHAnsi" w:hAnsiTheme="majorHAnsi"/>
      <w:sz w:val="20"/>
      <w:szCs w:val="20"/>
    </w:rPr>
  </w:style>
  <w:style w:type="paragraph" w:customStyle="1" w:styleId="Titelpmargentekst">
    <w:name w:val="Titel på margentekst"/>
    <w:basedOn w:val="Normal"/>
    <w:qFormat/>
    <w:rsid w:val="008E1D0D"/>
    <w:pPr>
      <w:pBdr>
        <w:bottom w:val="single" w:sz="4" w:space="1" w:color="9BBB59" w:themeColor="accent3"/>
      </w:pBdr>
      <w:spacing w:before="200" w:after="200" w:line="276" w:lineRule="auto"/>
    </w:pPr>
    <w:rPr>
      <w:rFonts w:asciiTheme="majorHAnsi" w:hAnsiTheme="majorHAnsi"/>
      <w:color w:val="76923C" w:themeColor="accent3" w:themeShade="BF"/>
      <w:sz w:val="24"/>
    </w:rPr>
  </w:style>
  <w:style w:type="paragraph" w:customStyle="1" w:styleId="Firmaslogan">
    <w:name w:val="Firmaslogan"/>
    <w:basedOn w:val="Normal"/>
    <w:qFormat/>
    <w:rsid w:val="008E1D0D"/>
    <w:pPr>
      <w:spacing w:before="200" w:after="200"/>
    </w:pPr>
    <w:rPr>
      <w:rFonts w:asciiTheme="majorHAnsi" w:hAnsiTheme="majorHAnsi"/>
      <w:i/>
    </w:rPr>
  </w:style>
  <w:style w:type="paragraph" w:customStyle="1" w:styleId="Margentekstensbrdtekst">
    <w:name w:val="Margentekstens brødtekst"/>
    <w:basedOn w:val="Normal"/>
    <w:qFormat/>
    <w:rsid w:val="008E1D0D"/>
    <w:pPr>
      <w:spacing w:after="200" w:line="384" w:lineRule="auto"/>
    </w:pPr>
    <w:rPr>
      <w:sz w:val="15"/>
    </w:rPr>
  </w:style>
  <w:style w:type="paragraph" w:customStyle="1" w:styleId="Firmanavnforside">
    <w:name w:val="Firmanavn – forside"/>
    <w:basedOn w:val="Normal"/>
    <w:link w:val="Firmanavntegnpforside"/>
    <w:qFormat/>
    <w:rsid w:val="008E1D0D"/>
    <w:rPr>
      <w:rFonts w:asciiTheme="majorHAnsi" w:hAnsiTheme="majorHAnsi"/>
    </w:rPr>
  </w:style>
  <w:style w:type="character" w:customStyle="1" w:styleId="Nyhedsbrevdatotegn">
    <w:name w:val="Nyhedsbrev – datotegn"/>
    <w:basedOn w:val="Standardskrifttypeiafsnit"/>
    <w:link w:val="Datopnyhedsbrevet"/>
    <w:rsid w:val="008E1D0D"/>
    <w:rPr>
      <w:rFonts w:asciiTheme="majorHAnsi" w:hAnsiTheme="majorHAnsi"/>
      <w:b/>
      <w:sz w:val="17"/>
    </w:rPr>
  </w:style>
  <w:style w:type="character" w:customStyle="1" w:styleId="Firmanavntegnpforside">
    <w:name w:val="Firmanavn – tegn på forside"/>
    <w:basedOn w:val="Standardskrifttypeiafsnit"/>
    <w:link w:val="Firmanavnforside"/>
    <w:rsid w:val="008E1D0D"/>
    <w:rPr>
      <w:rFonts w:asciiTheme="majorHAnsi" w:hAnsiTheme="majorHAnsi"/>
      <w:sz w:val="17"/>
    </w:rPr>
  </w:style>
  <w:style w:type="paragraph" w:customStyle="1" w:styleId="Indstlogoher">
    <w:name w:val="Indsæt logo her"/>
    <w:basedOn w:val="Normal"/>
    <w:qFormat/>
    <w:rsid w:val="008E1D0D"/>
    <w:pPr>
      <w:jc w:val="center"/>
    </w:pPr>
    <w:rPr>
      <w:rFonts w:asciiTheme="majorHAnsi" w:hAnsiTheme="majorHAnsi"/>
      <w:sz w:val="20"/>
    </w:rPr>
  </w:style>
  <w:style w:type="character" w:styleId="Pladsholdertekst">
    <w:name w:val="Placeholder Text"/>
    <w:basedOn w:val="Standardskrifttypeiafsnit"/>
    <w:uiPriority w:val="99"/>
    <w:semiHidden/>
    <w:rsid w:val="008E1D0D"/>
    <w:rPr>
      <w:color w:val="808080"/>
    </w:rPr>
  </w:style>
  <w:style w:type="paragraph" w:customStyle="1" w:styleId="Titelpnyhedsbrev">
    <w:name w:val="Titel på nyhedsbrev"/>
    <w:basedOn w:val="Normal"/>
    <w:qFormat/>
    <w:rsid w:val="008E1D0D"/>
    <w:pPr>
      <w:framePr w:hSpace="180" w:wrap="around" w:vAnchor="page" w:hAnchor="margin" w:y="1141"/>
    </w:pPr>
    <w:rPr>
      <w:rFonts w:asciiTheme="majorHAnsi" w:hAnsiTheme="majorHAnsi"/>
      <w:noProof/>
      <w:sz w:val="96"/>
      <w:szCs w:val="96"/>
    </w:rPr>
  </w:style>
  <w:style w:type="paragraph" w:styleId="Markeringsbobletekst">
    <w:name w:val="Balloon Text"/>
    <w:basedOn w:val="Normal"/>
    <w:link w:val="MarkeringsbobletekstTegn"/>
    <w:uiPriority w:val="99"/>
    <w:semiHidden/>
    <w:unhideWhenUsed/>
    <w:rsid w:val="00F14EE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14E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olai\Application%20Data\Microsoft\Templates\Firmanyhedsbre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398C789DF044F138E710555E648B9AD"/>
        <w:category>
          <w:name w:val="Generelt"/>
          <w:gallery w:val="placeholder"/>
        </w:category>
        <w:types>
          <w:type w:val="bbPlcHdr"/>
        </w:types>
        <w:behaviors>
          <w:behavior w:val="content"/>
        </w:behaviors>
        <w:guid w:val="{61130BFB-6C07-4E6C-8B78-B7A7781570B4}"/>
      </w:docPartPr>
      <w:docPartBody>
        <w:p w:rsidR="00000000" w:rsidRDefault="00C5540B">
          <w:pPr>
            <w:pStyle w:val="C398C789DF044F138E710555E648B9AD"/>
          </w:pPr>
          <w:r>
            <w:t>[Vælg datoen]</w:t>
          </w:r>
        </w:p>
      </w:docPartBody>
    </w:docPart>
    <w:docPart>
      <w:docPartPr>
        <w:name w:val="01A90C54DC2D4609B61F94BF84770266"/>
        <w:category>
          <w:name w:val="Generelt"/>
          <w:gallery w:val="placeholder"/>
        </w:category>
        <w:types>
          <w:type w:val="bbPlcHdr"/>
        </w:types>
        <w:behaviors>
          <w:behavior w:val="content"/>
        </w:behaviors>
        <w:guid w:val="{AC434C78-8579-4E86-BF13-D8AE4A3F5B02}"/>
      </w:docPartPr>
      <w:docPartBody>
        <w:p w:rsidR="00000000" w:rsidRDefault="00C5540B">
          <w:pPr>
            <w:pStyle w:val="01A90C54DC2D4609B61F94BF84770266"/>
          </w:pPr>
          <w:r>
            <w:rPr>
              <w:rStyle w:val="Firmanavntegnpforside"/>
            </w:rPr>
            <w:t>[Firmanavn]</w:t>
          </w:r>
        </w:p>
      </w:docPartBody>
    </w:docPart>
    <w:docPart>
      <w:docPartPr>
        <w:name w:val="DBBFD54BAFEA470E9C2518B4E59F59D9"/>
        <w:category>
          <w:name w:val="Generelt"/>
          <w:gallery w:val="placeholder"/>
        </w:category>
        <w:types>
          <w:type w:val="bbPlcHdr"/>
        </w:types>
        <w:behaviors>
          <w:behavior w:val="content"/>
        </w:behaviors>
        <w:guid w:val="{16BEB29E-49D4-4753-AF87-4249265EA33F}"/>
      </w:docPartPr>
      <w:docPartBody>
        <w:p w:rsidR="00000000" w:rsidRDefault="00C5540B">
          <w:pPr>
            <w:pStyle w:val="DBBFD54BAFEA470E9C2518B4E59F59D9"/>
          </w:pPr>
          <w:r>
            <w:rPr>
              <w:rStyle w:val="Firmanavntegnpforside"/>
            </w:rPr>
            <w:t>[Telefonnummer]</w:t>
          </w:r>
        </w:p>
      </w:docPartBody>
    </w:docPart>
    <w:docPart>
      <w:docPartPr>
        <w:name w:val="A3FEAE265E2C41E8BC6DD8A35D877998"/>
        <w:category>
          <w:name w:val="Generelt"/>
          <w:gallery w:val="placeholder"/>
        </w:category>
        <w:types>
          <w:type w:val="bbPlcHdr"/>
        </w:types>
        <w:behaviors>
          <w:behavior w:val="content"/>
        </w:behaviors>
        <w:guid w:val="{C12FE3D8-D76B-48DE-92C3-70646595CEEC}"/>
      </w:docPartPr>
      <w:docPartBody>
        <w:p w:rsidR="00000000" w:rsidRDefault="00C5540B">
          <w:pPr>
            <w:pStyle w:val="A3FEAE265E2C41E8BC6DD8A35D877998"/>
          </w:pPr>
          <w:r>
            <w:t>[titel]</w:t>
          </w:r>
        </w:p>
      </w:docPartBody>
    </w:docPart>
    <w:docPart>
      <w:docPartPr>
        <w:name w:val="8D3C93E958D143988DB762828F7395C1"/>
        <w:category>
          <w:name w:val="Generelt"/>
          <w:gallery w:val="placeholder"/>
        </w:category>
        <w:types>
          <w:type w:val="bbPlcHdr"/>
        </w:types>
        <w:behaviors>
          <w:behavior w:val="content"/>
        </w:behaviors>
        <w:guid w:val="{03BC8A9A-6770-45E9-B5BB-636F5FFCF5C9}"/>
      </w:docPartPr>
      <w:docPartBody>
        <w:p w:rsidR="00000000" w:rsidRDefault="00C5540B">
          <w:pPr>
            <w:pStyle w:val="8D3C93E958D143988DB762828F7395C1"/>
          </w:pPr>
          <w:r>
            <w:rPr>
              <w:rStyle w:val="Pladsholdertekst"/>
            </w:rPr>
            <w:t xml:space="preserve">[1. årgang, </w:t>
          </w:r>
          <w:r>
            <w:rPr>
              <w:rStyle w:val="Pladsholdertekst"/>
            </w:rPr>
            <w:t>nummer 1]</w:t>
          </w:r>
        </w:p>
      </w:docPartBody>
    </w:docPart>
    <w:docPart>
      <w:docPartPr>
        <w:name w:val="42D31A1C034444099F2DF2F9A983D292"/>
        <w:category>
          <w:name w:val="Generelt"/>
          <w:gallery w:val="placeholder"/>
        </w:category>
        <w:types>
          <w:type w:val="bbPlcHdr"/>
        </w:types>
        <w:behaviors>
          <w:behavior w:val="content"/>
        </w:behaviors>
        <w:guid w:val="{F8E6D20C-4B7A-4F32-9307-0E08293E055B}"/>
      </w:docPartPr>
      <w:docPartBody>
        <w:p w:rsidR="00000000" w:rsidRDefault="00C5540B">
          <w:pPr>
            <w:pStyle w:val="42D31A1C034444099F2DF2F9A983D292"/>
          </w:pPr>
          <w:r>
            <w:t>[Firmanavn]</w:t>
          </w:r>
        </w:p>
      </w:docPartBody>
    </w:docPart>
    <w:docPart>
      <w:docPartPr>
        <w:name w:val="EA67E19FE2F0473DB53DC7A0DB1079EB"/>
        <w:category>
          <w:name w:val="Generelt"/>
          <w:gallery w:val="placeholder"/>
        </w:category>
        <w:types>
          <w:type w:val="bbPlcHdr"/>
        </w:types>
        <w:behaviors>
          <w:behavior w:val="content"/>
        </w:behaviors>
        <w:guid w:val="{DF178F6E-E2B0-4052-8ACB-0A37C9729BDC}"/>
      </w:docPartPr>
      <w:docPartBody>
        <w:p w:rsidR="00000000" w:rsidRDefault="00C5540B">
          <w:pPr>
            <w:pStyle w:val="EA67E19FE2F0473DB53DC7A0DB1079EB"/>
          </w:pPr>
          <w:r>
            <w:t>[Firmaadresse]</w:t>
          </w:r>
        </w:p>
      </w:docPartBody>
    </w:docPart>
    <w:docPart>
      <w:docPartPr>
        <w:name w:val="90AE6ADBA5494CA1B1F3A8496EA0842D"/>
        <w:category>
          <w:name w:val="Generelt"/>
          <w:gallery w:val="placeholder"/>
        </w:category>
        <w:types>
          <w:type w:val="bbPlcHdr"/>
        </w:types>
        <w:behaviors>
          <w:behavior w:val="content"/>
        </w:behaviors>
        <w:guid w:val="{29AACBF8-18D5-4C79-A7E8-2D44F2908839}"/>
      </w:docPartPr>
      <w:docPartBody>
        <w:p w:rsidR="00000000" w:rsidRDefault="00C5540B">
          <w:pPr>
            <w:pStyle w:val="90AE6ADBA5494CA1B1F3A8496EA0842D"/>
          </w:pPr>
          <w:r>
            <w:t>[Telefonnummer]</w:t>
          </w:r>
        </w:p>
      </w:docPartBody>
    </w:docPart>
    <w:docPart>
      <w:docPartPr>
        <w:name w:val="D60936A521DE46E0B61F18125876FE9F"/>
        <w:category>
          <w:name w:val="Generelt"/>
          <w:gallery w:val="placeholder"/>
        </w:category>
        <w:types>
          <w:type w:val="bbPlcHdr"/>
        </w:types>
        <w:behaviors>
          <w:behavior w:val="content"/>
        </w:behaviors>
        <w:guid w:val="{B4B8C8EF-B879-4B80-A1A5-7B5573FC776D}"/>
      </w:docPartPr>
      <w:docPartBody>
        <w:p w:rsidR="00000000" w:rsidRDefault="00C5540B">
          <w:pPr>
            <w:pStyle w:val="D60936A521DE46E0B61F18125876FE9F"/>
          </w:pPr>
          <w:r>
            <w:t>[Faxnummer]</w:t>
          </w:r>
        </w:p>
      </w:docPartBody>
    </w:docPart>
    <w:docPart>
      <w:docPartPr>
        <w:name w:val="33EB256A7FC44703A63147F342E24E2C"/>
        <w:category>
          <w:name w:val="Generelt"/>
          <w:gallery w:val="placeholder"/>
        </w:category>
        <w:types>
          <w:type w:val="bbPlcHdr"/>
        </w:types>
        <w:behaviors>
          <w:behavior w:val="content"/>
        </w:behaviors>
        <w:guid w:val="{E9FF547B-1F9D-4C11-957A-135A04DDDB7E}"/>
      </w:docPartPr>
      <w:docPartBody>
        <w:p w:rsidR="00000000" w:rsidRDefault="00C5540B">
          <w:pPr>
            <w:pStyle w:val="33EB256A7FC44703A63147F342E24E2C"/>
          </w:pPr>
          <w:r>
            <w:t>[E-mail-adresse]</w:t>
          </w:r>
        </w:p>
      </w:docPartBody>
    </w:docPart>
    <w:docPart>
      <w:docPartPr>
        <w:name w:val="CC2C06C0CCE646E095B62F38B020A548"/>
        <w:category>
          <w:name w:val="Generelt"/>
          <w:gallery w:val="placeholder"/>
        </w:category>
        <w:types>
          <w:type w:val="bbPlcHdr"/>
        </w:types>
        <w:behaviors>
          <w:behavior w:val="content"/>
        </w:behaviors>
        <w:guid w:val="{6DD8F99D-CE44-466A-80FB-F7B413E720EC}"/>
      </w:docPartPr>
      <w:docPartBody>
        <w:p w:rsidR="00000000" w:rsidRDefault="00C5540B">
          <w:pPr>
            <w:pStyle w:val="CC2C06C0CCE646E095B62F38B020A548"/>
          </w:pPr>
          <w:r>
            <w:t>[Firmaslogan]</w:t>
          </w:r>
        </w:p>
      </w:docPartBody>
    </w:docPart>
    <w:docPart>
      <w:docPartPr>
        <w:name w:val="74F5E16A42E444AEB5517E0688639204"/>
        <w:category>
          <w:name w:val="Generelt"/>
          <w:gallery w:val="placeholder"/>
        </w:category>
        <w:types>
          <w:type w:val="bbPlcHdr"/>
        </w:types>
        <w:behaviors>
          <w:behavior w:val="content"/>
        </w:behaviors>
        <w:guid w:val="{E7FE6DB2-1556-4824-8735-581F39CFD6D9}"/>
      </w:docPartPr>
      <w:docPartBody>
        <w:p w:rsidR="00000000" w:rsidRDefault="00C5540B">
          <w:pPr>
            <w:pStyle w:val="74F5E16A42E444AEB5517E0688639204"/>
          </w:pPr>
          <w:r>
            <w:t>[Firmaets URL-adresse]</w:t>
          </w:r>
        </w:p>
      </w:docPartBody>
    </w:docPart>
    <w:docPart>
      <w:docPartPr>
        <w:name w:val="5F7F94255AE149FCB4190E56D7E484A6"/>
        <w:category>
          <w:name w:val="Generelt"/>
          <w:gallery w:val="placeholder"/>
        </w:category>
        <w:types>
          <w:type w:val="bbPlcHdr"/>
        </w:types>
        <w:behaviors>
          <w:behavior w:val="content"/>
        </w:behaviors>
        <w:guid w:val="{97072598-F71D-4994-A1A6-B58217423AFA}"/>
      </w:docPartPr>
      <w:docPartBody>
        <w:p w:rsidR="00000000" w:rsidRDefault="00C5540B">
          <w:pPr>
            <w:pStyle w:val="5F7F94255AE149FCB4190E56D7E484A6"/>
          </w:pPr>
          <w:r>
            <w:rPr>
              <w:sz w:val="20"/>
              <w:szCs w:val="20"/>
            </w:rPr>
            <w:t>[Modtagerens navn]</w:t>
          </w:r>
        </w:p>
      </w:docPartBody>
    </w:docPart>
    <w:docPart>
      <w:docPartPr>
        <w:name w:val="F17C30F71A6F4C89BA7DB63861A4A1E7"/>
        <w:category>
          <w:name w:val="Generelt"/>
          <w:gallery w:val="placeholder"/>
        </w:category>
        <w:types>
          <w:type w:val="bbPlcHdr"/>
        </w:types>
        <w:behaviors>
          <w:behavior w:val="content"/>
        </w:behaviors>
        <w:guid w:val="{3691934C-D173-475A-853C-7FB773F75A4E}"/>
      </w:docPartPr>
      <w:docPartBody>
        <w:p w:rsidR="00000000" w:rsidRDefault="00C5540B">
          <w:pPr>
            <w:pStyle w:val="F17C30F71A6F4C89BA7DB63861A4A1E7"/>
          </w:pPr>
          <w:r>
            <w:rPr>
              <w:sz w:val="20"/>
              <w:szCs w:val="20"/>
            </w:rPr>
            <w:t>[Adresse]</w:t>
          </w:r>
        </w:p>
      </w:docPartBody>
    </w:docPart>
    <w:docPart>
      <w:docPartPr>
        <w:name w:val="56102E0BF3DA4917907C75FABF23CAE8"/>
        <w:category>
          <w:name w:val="Generelt"/>
          <w:gallery w:val="placeholder"/>
        </w:category>
        <w:types>
          <w:type w:val="bbPlcHdr"/>
        </w:types>
        <w:behaviors>
          <w:behavior w:val="content"/>
        </w:behaviors>
        <w:guid w:val="{980B71D5-C66C-436B-99F3-C76971A0A88B}"/>
      </w:docPartPr>
      <w:docPartBody>
        <w:p w:rsidR="00000000" w:rsidRDefault="00C5540B">
          <w:pPr>
            <w:pStyle w:val="56102E0BF3DA4917907C75FABF23CAE8"/>
          </w:pPr>
          <w:r>
            <w:rPr>
              <w:sz w:val="20"/>
              <w:szCs w:val="20"/>
            </w:rPr>
            <w:t>[Adresse 2]</w:t>
          </w:r>
        </w:p>
      </w:docPartBody>
    </w:docPart>
    <w:docPart>
      <w:docPartPr>
        <w:name w:val="0872753B99B14456A3E1A86C0079128C"/>
        <w:category>
          <w:name w:val="Generelt"/>
          <w:gallery w:val="placeholder"/>
        </w:category>
        <w:types>
          <w:type w:val="bbPlcHdr"/>
        </w:types>
        <w:behaviors>
          <w:behavior w:val="content"/>
        </w:behaviors>
        <w:guid w:val="{8D9AA8B8-6D7E-440F-BB19-61DD01A4FE10}"/>
      </w:docPartPr>
      <w:docPartBody>
        <w:p w:rsidR="00000000" w:rsidRDefault="00C5540B">
          <w:pPr>
            <w:pStyle w:val="0872753B99B14456A3E1A86C0079128C"/>
          </w:pPr>
          <w:r>
            <w:rPr>
              <w:sz w:val="20"/>
              <w:szCs w:val="20"/>
            </w:rPr>
            <w:t>[Postnr. og by]</w:t>
          </w:r>
        </w:p>
      </w:docPartBody>
    </w:docPart>
    <w:docPart>
      <w:docPartPr>
        <w:name w:val="C0ABFE566D1D423FB07A0776A5B668E4"/>
        <w:category>
          <w:name w:val="Generelt"/>
          <w:gallery w:val="placeholder"/>
        </w:category>
        <w:types>
          <w:type w:val="bbPlcHdr"/>
        </w:types>
        <w:behaviors>
          <w:behavior w:val="content"/>
        </w:behaviors>
        <w:guid w:val="{1E4ED248-1EBE-4AF3-9869-9E88AE98F056}"/>
      </w:docPartPr>
      <w:docPartBody>
        <w:p w:rsidR="00000000" w:rsidRDefault="00C5540B">
          <w:pPr>
            <w:pStyle w:val="C0ABFE566D1D423FB07A0776A5B668E4"/>
          </w:pPr>
          <w:r>
            <w:rPr>
              <w:sz w:val="20"/>
              <w:szCs w:val="20"/>
            </w:rPr>
            <w:t>[Firmanavn]</w:t>
          </w:r>
        </w:p>
      </w:docPartBody>
    </w:docPart>
    <w:docPart>
      <w:docPartPr>
        <w:name w:val="2E99628FED2D46C7935BBCF969B68B99"/>
        <w:category>
          <w:name w:val="Generelt"/>
          <w:gallery w:val="placeholder"/>
        </w:category>
        <w:types>
          <w:type w:val="bbPlcHdr"/>
        </w:types>
        <w:behaviors>
          <w:behavior w:val="content"/>
        </w:behaviors>
        <w:guid w:val="{83E4725F-70ED-4F88-9082-05F4602558DB}"/>
      </w:docPartPr>
      <w:docPartBody>
        <w:p w:rsidR="00000000" w:rsidRDefault="00C5540B">
          <w:pPr>
            <w:pStyle w:val="2E99628FED2D46C7935BBCF969B68B99"/>
          </w:pPr>
          <w:r>
            <w:rPr>
              <w:sz w:val="20"/>
              <w:szCs w:val="20"/>
            </w:rPr>
            <w:t>[Firmaadresse]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1304"/>
  <w:hyphenationZone w:val="425"/>
  <w:characterSpacingControl w:val="doNotCompress"/>
  <w:compat>
    <w:useFELayout/>
  </w:compat>
  <w:rsids>
    <w:rsidRoot w:val="00C5540B"/>
    <w:rsid w:val="00C5540B"/>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C398C789DF044F138E710555E648B9AD">
    <w:name w:val="C398C789DF044F138E710555E648B9AD"/>
  </w:style>
  <w:style w:type="paragraph" w:customStyle="1" w:styleId="Firmanavnforside">
    <w:name w:val="Firmanavn – forside"/>
    <w:basedOn w:val="Normal"/>
    <w:link w:val="Firmanavntegnpforside"/>
    <w:qFormat/>
    <w:pPr>
      <w:spacing w:after="0" w:line="240" w:lineRule="auto"/>
    </w:pPr>
    <w:rPr>
      <w:rFonts w:asciiTheme="majorHAnsi" w:eastAsiaTheme="minorHAnsi" w:hAnsiTheme="majorHAnsi"/>
      <w:sz w:val="17"/>
    </w:rPr>
  </w:style>
  <w:style w:type="character" w:customStyle="1" w:styleId="Firmanavntegnpforside">
    <w:name w:val="Firmanavn – tegn på forside"/>
    <w:basedOn w:val="Standardskrifttypeiafsnit"/>
    <w:link w:val="Firmanavnforside"/>
    <w:rPr>
      <w:rFonts w:asciiTheme="majorHAnsi" w:eastAsiaTheme="minorHAnsi" w:hAnsiTheme="majorHAnsi"/>
      <w:sz w:val="17"/>
    </w:rPr>
  </w:style>
  <w:style w:type="paragraph" w:customStyle="1" w:styleId="01A90C54DC2D4609B61F94BF84770266">
    <w:name w:val="01A90C54DC2D4609B61F94BF84770266"/>
  </w:style>
  <w:style w:type="paragraph" w:customStyle="1" w:styleId="DBBFD54BAFEA470E9C2518B4E59F59D9">
    <w:name w:val="DBBFD54BAFEA470E9C2518B4E59F59D9"/>
  </w:style>
  <w:style w:type="paragraph" w:customStyle="1" w:styleId="A3FEAE265E2C41E8BC6DD8A35D877998">
    <w:name w:val="A3FEAE265E2C41E8BC6DD8A35D877998"/>
  </w:style>
  <w:style w:type="character" w:styleId="Pladsholdertekst">
    <w:name w:val="Placeholder Text"/>
    <w:basedOn w:val="Standardskrifttypeiafsnit"/>
    <w:uiPriority w:val="99"/>
    <w:semiHidden/>
    <w:rPr>
      <w:color w:val="808080"/>
    </w:rPr>
  </w:style>
  <w:style w:type="paragraph" w:customStyle="1" w:styleId="8D3C93E958D143988DB762828F7395C1">
    <w:name w:val="8D3C93E958D143988DB762828F7395C1"/>
  </w:style>
  <w:style w:type="paragraph" w:customStyle="1" w:styleId="42D31A1C034444099F2DF2F9A983D292">
    <w:name w:val="42D31A1C034444099F2DF2F9A983D292"/>
  </w:style>
  <w:style w:type="paragraph" w:customStyle="1" w:styleId="EA67E19FE2F0473DB53DC7A0DB1079EB">
    <w:name w:val="EA67E19FE2F0473DB53DC7A0DB1079EB"/>
  </w:style>
  <w:style w:type="paragraph" w:customStyle="1" w:styleId="90AE6ADBA5494CA1B1F3A8496EA0842D">
    <w:name w:val="90AE6ADBA5494CA1B1F3A8496EA0842D"/>
  </w:style>
  <w:style w:type="paragraph" w:customStyle="1" w:styleId="D60936A521DE46E0B61F18125876FE9F">
    <w:name w:val="D60936A521DE46E0B61F18125876FE9F"/>
  </w:style>
  <w:style w:type="paragraph" w:customStyle="1" w:styleId="33EB256A7FC44703A63147F342E24E2C">
    <w:name w:val="33EB256A7FC44703A63147F342E24E2C"/>
  </w:style>
  <w:style w:type="paragraph" w:customStyle="1" w:styleId="CC2C06C0CCE646E095B62F38B020A548">
    <w:name w:val="CC2C06C0CCE646E095B62F38B020A548"/>
  </w:style>
  <w:style w:type="paragraph" w:customStyle="1" w:styleId="74F5E16A42E444AEB5517E0688639204">
    <w:name w:val="74F5E16A42E444AEB5517E0688639204"/>
  </w:style>
  <w:style w:type="paragraph" w:customStyle="1" w:styleId="5F7F94255AE149FCB4190E56D7E484A6">
    <w:name w:val="5F7F94255AE149FCB4190E56D7E484A6"/>
  </w:style>
  <w:style w:type="paragraph" w:customStyle="1" w:styleId="F17C30F71A6F4C89BA7DB63861A4A1E7">
    <w:name w:val="F17C30F71A6F4C89BA7DB63861A4A1E7"/>
  </w:style>
  <w:style w:type="paragraph" w:customStyle="1" w:styleId="56102E0BF3DA4917907C75FABF23CAE8">
    <w:name w:val="56102E0BF3DA4917907C75FABF23CAE8"/>
  </w:style>
  <w:style w:type="paragraph" w:customStyle="1" w:styleId="0872753B99B14456A3E1A86C0079128C">
    <w:name w:val="0872753B99B14456A3E1A86C0079128C"/>
  </w:style>
  <w:style w:type="paragraph" w:customStyle="1" w:styleId="C0ABFE566D1D423FB07A0776A5B668E4">
    <w:name w:val="C0ABFE566D1D423FB07A0776A5B668E4"/>
  </w:style>
  <w:style w:type="paragraph" w:customStyle="1" w:styleId="2E99628FED2D46C7935BBCF969B68B99">
    <w:name w:val="2E99628FED2D46C7935BBCF969B68B9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file>

<file path=customXml/itemProps1.xml><?xml version="1.0" encoding="utf-8"?>
<ds:datastoreItem xmlns:ds="http://schemas.openxmlformats.org/officeDocument/2006/customXml" ds:itemID="{F97B2F7E-9FBE-46EA-8D11-D0BAEF227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Firmanyhedsbrev</Template>
  <TotalTime>15</TotalTime>
  <Pages>4</Pages>
  <Words>55</Words>
  <Characters>341</Characters>
  <Application>Microsoft Office Word</Application>
  <DocSecurity>0</DocSecurity>
  <Lines>2</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cp:lastModifiedBy>LENOVO USER</cp:lastModifiedBy>
  <cp:revision>1</cp:revision>
  <cp:lastPrinted>2006-08-01T17:47:00Z</cp:lastPrinted>
  <dcterms:created xsi:type="dcterms:W3CDTF">2008-11-19T13:14:00Z</dcterms:created>
  <dcterms:modified xsi:type="dcterms:W3CDTF">2008-11-19T13:29:00Z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TC101733861030</vt:lpwstr>
  </property>
</Properties>
</file>